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EDC6" w14:textId="77777777" w:rsidR="0028322F" w:rsidRPr="00FC7B1A" w:rsidRDefault="0028322F" w:rsidP="0028322F">
      <w:pPr>
        <w:rPr>
          <w:rFonts w:cs="Arial"/>
          <w:b/>
          <w:szCs w:val="22"/>
        </w:rPr>
      </w:pPr>
      <w:r w:rsidRPr="00FC7B1A">
        <w:rPr>
          <w:rFonts w:cs="Arial"/>
          <w:b/>
          <w:szCs w:val="22"/>
        </w:rPr>
        <w:t>Hakijan sukunimi ja etunimi</w:t>
      </w:r>
    </w:p>
    <w:p w14:paraId="401232F3" w14:textId="77777777" w:rsidR="00BB737C" w:rsidRDefault="00BB737C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1665655546"/>
        <w:placeholder>
          <w:docPart w:val="BD625FD269F24A0591BFE97A6514B555"/>
        </w:placeholder>
        <w:showingPlcHdr/>
      </w:sdtPr>
      <w:sdtContent>
        <w:p w14:paraId="68BBAA5A" w14:textId="77777777" w:rsidR="00B07571" w:rsidRDefault="00B07571" w:rsidP="00B0757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3F9964A3" w14:textId="77777777" w:rsidR="005003C2" w:rsidRDefault="005003C2" w:rsidP="00D67891">
      <w:pPr>
        <w:rPr>
          <w:color w:val="000000" w:themeColor="text1"/>
          <w:szCs w:val="22"/>
        </w:rPr>
      </w:pPr>
    </w:p>
    <w:p w14:paraId="476A9C29" w14:textId="77777777" w:rsidR="005003C2" w:rsidRDefault="005003C2" w:rsidP="00D67891">
      <w:pPr>
        <w:rPr>
          <w:color w:val="000000" w:themeColor="text1"/>
          <w:szCs w:val="22"/>
        </w:rPr>
      </w:pPr>
    </w:p>
    <w:p w14:paraId="1D6BBEFA" w14:textId="77777777" w:rsidR="005003C2" w:rsidRPr="00FC7B1A" w:rsidRDefault="005003C2" w:rsidP="005003C2">
      <w:pPr>
        <w:rPr>
          <w:rFonts w:cs="Arial"/>
          <w:b/>
          <w:bCs/>
          <w:szCs w:val="22"/>
        </w:rPr>
      </w:pPr>
      <w:r w:rsidRPr="00FC7B1A">
        <w:rPr>
          <w:rFonts w:cs="Arial"/>
          <w:b/>
          <w:bCs/>
          <w:szCs w:val="22"/>
        </w:rPr>
        <w:t>Hakijan syntymäaika</w:t>
      </w:r>
    </w:p>
    <w:p w14:paraId="6C1FDCEF" w14:textId="77777777" w:rsidR="005003C2" w:rsidRDefault="005003C2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1232992142"/>
        <w:placeholder>
          <w:docPart w:val="1C8D6D43D965479CB7D6B696E2AFA8AF"/>
        </w:placeholder>
        <w:showingPlcHdr/>
      </w:sdtPr>
      <w:sdtContent>
        <w:p w14:paraId="1AB7D166" w14:textId="77777777" w:rsidR="00B07571" w:rsidRDefault="00B07571" w:rsidP="00B0757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244737D1" w14:textId="77777777" w:rsidR="0060766F" w:rsidRDefault="0060766F" w:rsidP="00D67891">
      <w:pPr>
        <w:rPr>
          <w:color w:val="000000" w:themeColor="text1"/>
          <w:szCs w:val="22"/>
        </w:rPr>
      </w:pPr>
    </w:p>
    <w:p w14:paraId="1D1DACEB" w14:textId="77777777" w:rsidR="0060766F" w:rsidRDefault="0060766F" w:rsidP="00D67891">
      <w:pPr>
        <w:rPr>
          <w:color w:val="000000" w:themeColor="text1"/>
          <w:szCs w:val="22"/>
        </w:rPr>
      </w:pPr>
    </w:p>
    <w:p w14:paraId="5C265159" w14:textId="77777777" w:rsidR="0060766F" w:rsidRPr="00FC7B1A" w:rsidRDefault="0060766F" w:rsidP="0060766F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FC7B1A">
        <w:rPr>
          <w:rFonts w:ascii="Arial" w:hAnsi="Arial" w:cs="Arial"/>
          <w:b/>
          <w:color w:val="000000"/>
          <w:sz w:val="22"/>
          <w:szCs w:val="22"/>
        </w:rPr>
        <w:t>Millaista tukea olet saanut aiemmin?</w:t>
      </w:r>
    </w:p>
    <w:p w14:paraId="31EC953F" w14:textId="4EA1AC06" w:rsidR="0060766F" w:rsidRDefault="0060766F" w:rsidP="00D67891">
      <w:pPr>
        <w:rPr>
          <w:color w:val="000000" w:themeColor="text1"/>
          <w:szCs w:val="22"/>
        </w:rPr>
      </w:pPr>
    </w:p>
    <w:p w14:paraId="1D3F1CAC" w14:textId="10A5EFD5" w:rsidR="00994194" w:rsidRPr="00FC7B1A" w:rsidRDefault="00AD0C35" w:rsidP="00994194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983510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41E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Tehostettu/erityinen tuki </w:t>
      </w:r>
    </w:p>
    <w:p w14:paraId="193BB420" w14:textId="77777777" w:rsidR="00994194" w:rsidRPr="00FC7B1A" w:rsidRDefault="00AD0C35" w:rsidP="00994194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-587928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194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Ryhmäkohtainen tuki</w:t>
      </w:r>
    </w:p>
    <w:p w14:paraId="2279E799" w14:textId="77777777" w:rsidR="00994194" w:rsidRPr="00FC7B1A" w:rsidRDefault="00AD0C35" w:rsidP="00994194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308366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194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Oppilaskohtainen tuki</w:t>
      </w:r>
    </w:p>
    <w:p w14:paraId="39B6A65C" w14:textId="77777777" w:rsidR="00994194" w:rsidRPr="00FC7B1A" w:rsidRDefault="00AD0C35" w:rsidP="00994194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-796528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194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Osa-aikainen erityisopetus</w:t>
      </w:r>
    </w:p>
    <w:p w14:paraId="2F18DFBB" w14:textId="77777777" w:rsidR="00994194" w:rsidRPr="00FC7B1A" w:rsidRDefault="00AD0C35" w:rsidP="00994194">
      <w:pPr>
        <w:pStyle w:val="NormaaliWWW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sdt>
        <w:sdtPr>
          <w:rPr>
            <w:rFonts w:ascii="Arial" w:hAnsi="Arial" w:cs="Arial"/>
            <w:color w:val="000000"/>
            <w:sz w:val="22"/>
            <w:szCs w:val="22"/>
          </w:rPr>
          <w:id w:val="212171300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00994194" w:rsidRPr="00FC7B1A">
            <w:rPr>
              <w:rFonts w:ascii="MS Gothic" w:eastAsia="MS Gothic" w:hAnsi="MS Gothic" w:cs="Arial"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color w:val="000000"/>
          <w:sz w:val="22"/>
          <w:szCs w:val="22"/>
        </w:rPr>
        <w:t xml:space="preserve"> </w:t>
      </w:r>
      <w:r w:rsidR="00994194" w:rsidRPr="00FC7B1A">
        <w:rPr>
          <w:rFonts w:ascii="Arial" w:hAnsi="Arial" w:cs="Arial"/>
          <w:color w:val="000000"/>
          <w:sz w:val="22"/>
          <w:szCs w:val="22"/>
          <w:shd w:val="clear" w:color="auto" w:fill="FFFFFF"/>
        </w:rPr>
        <w:t>Avustajapalvelu</w:t>
      </w:r>
    </w:p>
    <w:p w14:paraId="684BC746" w14:textId="77777777" w:rsidR="00994194" w:rsidRPr="00FC7B1A" w:rsidRDefault="00AD0C35" w:rsidP="00994194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1044337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194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94194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Pienryhmäopetus</w:t>
      </w:r>
    </w:p>
    <w:p w14:paraId="3E28A711" w14:textId="77777777" w:rsidR="00994194" w:rsidRPr="00FC7B1A" w:rsidRDefault="00AD0C35" w:rsidP="00994194">
      <w:pPr>
        <w:pStyle w:val="NormaaliWWW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</w:rPr>
          <w:id w:val="16507850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Cs w:val="0"/>
            <w:color w:val="000000" w:themeColor="text1"/>
          </w:rPr>
        </w:sdtEndPr>
        <w:sdtContent>
          <w:r w:rsidR="00994194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94194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Muut opetusjärjestelyt, esim. kotiopetus</w:t>
      </w:r>
    </w:p>
    <w:p w14:paraId="389DFA76" w14:textId="77777777" w:rsidR="00994194" w:rsidRPr="00FC7B1A" w:rsidRDefault="00AD0C35" w:rsidP="00994194">
      <w:pPr>
        <w:pStyle w:val="NormaaliWWW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sdt>
        <w:sdtPr>
          <w:rPr>
            <w:rFonts w:ascii="Arial" w:hAnsi="Arial" w:cs="Arial"/>
            <w:color w:val="000000" w:themeColor="text1"/>
            <w:sz w:val="22"/>
            <w:szCs w:val="22"/>
          </w:rPr>
          <w:id w:val="-822353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194" w:rsidRPr="00FC7B1A">
            <w:rPr>
              <w:rFonts w:ascii="MS Gothic" w:eastAsia="MS Gothic" w:hAnsi="MS Gothic" w:cs="Arial" w:hint="eastAsia"/>
              <w:color w:val="000000" w:themeColor="text1"/>
              <w:sz w:val="22"/>
              <w:szCs w:val="22"/>
            </w:rPr>
            <w:t>☐</w:t>
          </w:r>
        </w:sdtContent>
      </w:sdt>
      <w:r w:rsidR="00994194" w:rsidRPr="00FC7B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94194" w:rsidRPr="00FC7B1A">
        <w:rPr>
          <w:rFonts w:ascii="Arial" w:hAnsi="Arial" w:cs="Arial"/>
          <w:bCs/>
          <w:color w:val="000000" w:themeColor="text1"/>
          <w:sz w:val="22"/>
          <w:szCs w:val="22"/>
        </w:rPr>
        <w:t xml:space="preserve">Yksilöllistetyt oppiaineet/rajattu oppimäärä. </w:t>
      </w:r>
    </w:p>
    <w:p w14:paraId="64F16F13" w14:textId="77777777" w:rsidR="00994194" w:rsidRPr="00BD23FE" w:rsidRDefault="00994194" w:rsidP="00D67891">
      <w:pPr>
        <w:rPr>
          <w:color w:val="000000" w:themeColor="text1"/>
          <w:szCs w:val="22"/>
        </w:rPr>
      </w:pPr>
    </w:p>
    <w:p w14:paraId="56DDAB18" w14:textId="25CF75F7" w:rsidR="00BB737C" w:rsidRPr="00FC7B1A" w:rsidRDefault="00590A08" w:rsidP="00D67891">
      <w:pPr>
        <w:rPr>
          <w:color w:val="000000" w:themeColor="text1"/>
          <w:szCs w:val="22"/>
        </w:rPr>
      </w:pPr>
      <w:r w:rsidRPr="00FC7B1A">
        <w:rPr>
          <w:rFonts w:cs="Arial"/>
          <w:bCs/>
          <w:color w:val="000000" w:themeColor="text1"/>
          <w:szCs w:val="22"/>
        </w:rPr>
        <w:t>Jos kyllä, niin missä aineissa?</w:t>
      </w:r>
    </w:p>
    <w:p w14:paraId="559EDB17" w14:textId="77777777" w:rsidR="00BB737C" w:rsidRPr="00BD23FE" w:rsidRDefault="00BB737C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1998219756"/>
        <w:placeholder>
          <w:docPart w:val="9F17BBF6463746DFA9A9EBC394E4AFB8"/>
        </w:placeholder>
        <w:showingPlcHdr/>
      </w:sdtPr>
      <w:sdtContent>
        <w:p w14:paraId="6BA435A8" w14:textId="77777777" w:rsidR="00B07571" w:rsidRDefault="00B07571" w:rsidP="00B0757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40CDC90E" w14:textId="77777777" w:rsidR="00BB737C" w:rsidRPr="00BD23FE" w:rsidRDefault="00BB737C" w:rsidP="00D67891">
      <w:pPr>
        <w:rPr>
          <w:color w:val="000000" w:themeColor="text1"/>
          <w:sz w:val="18"/>
          <w:szCs w:val="18"/>
        </w:rPr>
      </w:pPr>
    </w:p>
    <w:p w14:paraId="6A7CD38E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73579854" w14:textId="77777777" w:rsidR="00F2720B" w:rsidRPr="00FC7B1A" w:rsidRDefault="00F2720B" w:rsidP="00F2720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FC7B1A">
        <w:rPr>
          <w:rFonts w:ascii="Arial" w:hAnsi="Arial" w:cs="Arial"/>
          <w:b/>
          <w:color w:val="000000"/>
          <w:sz w:val="22"/>
          <w:szCs w:val="22"/>
        </w:rPr>
        <w:t>Onko sinulla todettuja oppimisvaikeuksia?</w:t>
      </w:r>
    </w:p>
    <w:p w14:paraId="3D47F4AF" w14:textId="77777777" w:rsidR="00BB737C" w:rsidRDefault="00BB737C" w:rsidP="00D67891">
      <w:pPr>
        <w:rPr>
          <w:color w:val="000000" w:themeColor="text1"/>
          <w:szCs w:val="22"/>
        </w:rPr>
      </w:pPr>
    </w:p>
    <w:p w14:paraId="4491C03A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-1798907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Lukivaikeus (lukeminen, kirjoittaminen, ymmärtäminen)</w:t>
      </w:r>
    </w:p>
    <w:p w14:paraId="26883F13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176002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MS Gothic" w:eastAsia="MS Gothic" w:hAnsi="MS Gothic" w:cs="Arial" w:hint="eastAsia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Opiskeluarjen tai hyvinvoinnin haaste, esim. poissaolot</w:t>
      </w:r>
    </w:p>
    <w:p w14:paraId="53E872C0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-83515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Segoe UI Symbol" w:hAnsi="Segoe UI Symbol" w:cs="Segoe UI Symbol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Matematiikan vaikeus</w:t>
      </w:r>
    </w:p>
    <w:p w14:paraId="17870818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1855999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Segoe UI Symbol" w:hAnsi="Segoe UI Symbol" w:cs="Segoe UI Symbol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Hahmottamisen vaikeus</w:t>
      </w:r>
    </w:p>
    <w:p w14:paraId="324E3A1D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-3976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Segoe UI Symbol" w:hAnsi="Segoe UI Symbol" w:cs="Segoe UI Symbol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Keskittymisen, tarkkaavuuden tai toiminnanohjauksen vaikeus</w:t>
      </w:r>
    </w:p>
    <w:p w14:paraId="7E18499E" w14:textId="77777777" w:rsidR="0001109B" w:rsidRPr="00FC7B1A" w:rsidRDefault="00AD0C35" w:rsidP="0001109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sdt>
        <w:sdtPr>
          <w:rPr>
            <w:rFonts w:ascii="Arial" w:hAnsi="Arial" w:cs="Arial"/>
            <w:bCs/>
            <w:color w:val="000000"/>
            <w:sz w:val="22"/>
            <w:szCs w:val="22"/>
            <w:shd w:val="clear" w:color="auto" w:fill="FFFFFF"/>
          </w:rPr>
          <w:id w:val="-569656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Segoe UI Symbol" w:hAnsi="Segoe UI Symbol" w:cs="Segoe UI Symbol"/>
              <w:bCs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Sosiaalisten tilanteiden haasteet</w:t>
      </w:r>
    </w:p>
    <w:p w14:paraId="33C62E9D" w14:textId="77777777" w:rsidR="0001109B" w:rsidRDefault="00AD0C35" w:rsidP="0001109B">
      <w:pPr>
        <w:tabs>
          <w:tab w:val="left" w:pos="4150"/>
        </w:tabs>
        <w:rPr>
          <w:rFonts w:cs="Arial"/>
          <w:bCs/>
          <w:sz w:val="20"/>
        </w:rPr>
      </w:pPr>
      <w:sdt>
        <w:sdtPr>
          <w:rPr>
            <w:rFonts w:cs="Arial"/>
            <w:bCs/>
            <w:color w:val="000000"/>
            <w:szCs w:val="22"/>
            <w:shd w:val="clear" w:color="auto" w:fill="FFFFFF"/>
          </w:rPr>
          <w:id w:val="1194663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09B" w:rsidRPr="00FC7B1A">
            <w:rPr>
              <w:rFonts w:ascii="Segoe UI Symbol" w:hAnsi="Segoe UI Symbol" w:cs="Segoe UI Symbol"/>
              <w:bCs/>
              <w:color w:val="000000"/>
              <w:szCs w:val="22"/>
              <w:shd w:val="clear" w:color="auto" w:fill="FFFFFF"/>
            </w:rPr>
            <w:t>☐</w:t>
          </w:r>
        </w:sdtContent>
      </w:sdt>
      <w:r w:rsidR="0001109B" w:rsidRPr="00FC7B1A">
        <w:rPr>
          <w:rFonts w:cs="Arial"/>
          <w:bCs/>
          <w:color w:val="000000"/>
          <w:szCs w:val="22"/>
          <w:shd w:val="clear" w:color="auto" w:fill="FFFFFF"/>
        </w:rPr>
        <w:t xml:space="preserve"> Muu opiskeluun käytännössä vaikuttava tekijä (esim. apuväline tai muuta huomioitavaa)?</w:t>
      </w:r>
      <w:r w:rsidR="0001109B">
        <w:rPr>
          <w:rFonts w:cs="Arial"/>
          <w:bCs/>
          <w:color w:val="000000"/>
          <w:sz w:val="18"/>
          <w:szCs w:val="18"/>
          <w:shd w:val="clear" w:color="auto" w:fill="FFFFFF"/>
        </w:rPr>
        <w:t xml:space="preserve"> </w:t>
      </w:r>
      <w:sdt>
        <w:sdtPr>
          <w:rPr>
            <w:rFonts w:cs="Arial"/>
            <w:bCs/>
            <w:sz w:val="20"/>
          </w:rPr>
          <w:id w:val="-1602955761"/>
          <w:placeholder>
            <w:docPart w:val="AE80737F1AE9497C92A1CF8F0DAD47EB"/>
          </w:placeholder>
          <w:showingPlcHdr/>
        </w:sdtPr>
        <w:sdtContent>
          <w:r w:rsidR="0001109B"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520FD601" w14:textId="54F70FFB" w:rsidR="0001109B" w:rsidRDefault="0001109B" w:rsidP="0001109B">
      <w:pPr>
        <w:rPr>
          <w:color w:val="000000" w:themeColor="text1"/>
          <w:szCs w:val="22"/>
        </w:rPr>
      </w:pPr>
    </w:p>
    <w:p w14:paraId="4892F282" w14:textId="77777777" w:rsidR="008D1AB1" w:rsidRPr="00BD23FE" w:rsidRDefault="008D1AB1" w:rsidP="0001109B">
      <w:pPr>
        <w:rPr>
          <w:color w:val="000000" w:themeColor="text1"/>
          <w:szCs w:val="22"/>
        </w:rPr>
      </w:pPr>
    </w:p>
    <w:p w14:paraId="544B5DBB" w14:textId="77777777" w:rsidR="00FC7B1A" w:rsidRPr="00FC7B1A" w:rsidRDefault="00FC7B1A" w:rsidP="00FC7B1A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FC7B1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Lisätietoja tuen tarpeesta</w:t>
      </w:r>
    </w:p>
    <w:p w14:paraId="0FA33996" w14:textId="77777777" w:rsidR="00BB737C" w:rsidRPr="00BD23FE" w:rsidRDefault="00BB737C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1233926519"/>
        <w:placeholder>
          <w:docPart w:val="6816796A2A1D46CC8C99378B2387855D"/>
        </w:placeholder>
        <w:showingPlcHdr/>
      </w:sdtPr>
      <w:sdtContent>
        <w:p w14:paraId="6FB363F6" w14:textId="77777777" w:rsidR="00FC7B1A" w:rsidRDefault="00FC7B1A" w:rsidP="00FC7B1A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7F2BF287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FD33FAA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A09910B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638AE590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24ECDFF7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210585B9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8DFA0A5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2D1588CB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28D3ABE4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7F831E07" w14:textId="77777777" w:rsidR="00DD5FFE" w:rsidRPr="004B2D93" w:rsidRDefault="00DD5FFE" w:rsidP="00DD5FFE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4B2D93">
        <w:rPr>
          <w:rFonts w:ascii="Arial" w:hAnsi="Arial" w:cs="Arial"/>
          <w:b/>
          <w:color w:val="000000"/>
        </w:rPr>
        <w:lastRenderedPageBreak/>
        <w:t>Hakukohteet ja perustelut</w:t>
      </w:r>
    </w:p>
    <w:p w14:paraId="2959FC85" w14:textId="77777777" w:rsidR="008C4B61" w:rsidRDefault="008C4B61" w:rsidP="00DD5FFE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011A2EF4" w14:textId="77777777" w:rsidR="008C4B61" w:rsidRPr="004B2D93" w:rsidRDefault="008C4B61" w:rsidP="008C4B61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Cs/>
          <w:i/>
          <w:iCs/>
          <w:color w:val="000000"/>
          <w:sz w:val="22"/>
          <w:szCs w:val="22"/>
        </w:rPr>
      </w:pPr>
      <w:r w:rsidRPr="004B2D93">
        <w:rPr>
          <w:rFonts w:ascii="Arial" w:hAnsi="Arial" w:cs="Arial"/>
          <w:bCs/>
          <w:i/>
          <w:iCs/>
          <w:color w:val="000000"/>
          <w:sz w:val="22"/>
          <w:szCs w:val="22"/>
        </w:rPr>
        <w:t>Täytä lomake vain niiden hakukohteiden osalta, joissa haet Hyriaan harkintaan perustuvassa valinnassa.</w:t>
      </w:r>
    </w:p>
    <w:p w14:paraId="3CF0E8A7" w14:textId="77777777" w:rsidR="008C4B61" w:rsidRPr="00AB06A3" w:rsidRDefault="008C4B61" w:rsidP="00DD5FFE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5BD084FC" w14:textId="77777777" w:rsidR="00BB737C" w:rsidRDefault="00BB737C" w:rsidP="00D67891">
      <w:pPr>
        <w:rPr>
          <w:color w:val="000000" w:themeColor="text1"/>
          <w:szCs w:val="22"/>
        </w:rPr>
      </w:pPr>
    </w:p>
    <w:p w14:paraId="2AAFA3A4" w14:textId="3BCE8FDA" w:rsidR="00FC278C" w:rsidRPr="00092E9B" w:rsidRDefault="00FC278C" w:rsidP="00092E9B">
      <w:pPr>
        <w:rPr>
          <w:b/>
          <w:color w:val="000000" w:themeColor="text1"/>
          <w:szCs w:val="22"/>
          <w:u w:val="single"/>
        </w:rPr>
      </w:pPr>
      <w:r w:rsidRPr="008C4B61">
        <w:rPr>
          <w:rFonts w:cs="Arial"/>
          <w:b/>
          <w:szCs w:val="22"/>
          <w:u w:val="single"/>
        </w:rPr>
        <w:t xml:space="preserve">1. </w:t>
      </w:r>
      <w:r w:rsidR="00BD6E95"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 w:rsidR="00092E9B"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1964845006"/>
          <w:placeholder>
            <w:docPart w:val="AD59F678C9BF4EFDA40322AF27476A44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4E1194B5" w14:textId="77777777" w:rsidR="00BB737C" w:rsidRDefault="00BB737C" w:rsidP="00D67891">
      <w:pPr>
        <w:rPr>
          <w:color w:val="000000" w:themeColor="text1"/>
          <w:szCs w:val="22"/>
        </w:rPr>
      </w:pPr>
    </w:p>
    <w:p w14:paraId="49CD71EE" w14:textId="2E794ADF" w:rsidR="00FC278C" w:rsidRPr="00AB06A3" w:rsidRDefault="00AB06A3" w:rsidP="00D67891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0CD923F8" w14:textId="77777777" w:rsidR="00BB737C" w:rsidRPr="00BD23FE" w:rsidRDefault="00BB737C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1388026892"/>
        <w:placeholder>
          <w:docPart w:val="05A455446C74424A905E11BF7089D29F"/>
        </w:placeholder>
        <w:showingPlcHdr/>
      </w:sdtPr>
      <w:sdtContent>
        <w:p w14:paraId="6CE4E43C" w14:textId="77777777" w:rsidR="00AB06A3" w:rsidRDefault="00AB06A3" w:rsidP="00AB06A3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67138EAF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0341C39" w14:textId="77777777" w:rsidR="00E2425A" w:rsidRDefault="00E2425A" w:rsidP="00D67891">
      <w:pPr>
        <w:rPr>
          <w:color w:val="000000" w:themeColor="text1"/>
          <w:szCs w:val="22"/>
        </w:rPr>
      </w:pPr>
    </w:p>
    <w:p w14:paraId="33AD0977" w14:textId="77777777" w:rsidR="00077B01" w:rsidRDefault="00077B01" w:rsidP="00D67891">
      <w:pPr>
        <w:rPr>
          <w:color w:val="000000" w:themeColor="text1"/>
          <w:szCs w:val="22"/>
        </w:rPr>
      </w:pPr>
    </w:p>
    <w:p w14:paraId="331494D1" w14:textId="77777777" w:rsidR="00994C20" w:rsidRDefault="00994C20" w:rsidP="00D67891">
      <w:pPr>
        <w:rPr>
          <w:color w:val="000000" w:themeColor="text1"/>
          <w:szCs w:val="22"/>
        </w:rPr>
      </w:pPr>
    </w:p>
    <w:p w14:paraId="7DC4EF7B" w14:textId="2949F9B6" w:rsidR="00077B01" w:rsidRPr="00092E9B" w:rsidRDefault="00077B01" w:rsidP="00077B01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t>2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-1102027136"/>
          <w:placeholder>
            <w:docPart w:val="DF28B5D8BF0943FB806915CE673BCF7F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0724421D" w14:textId="77777777" w:rsidR="00077B01" w:rsidRDefault="00077B01" w:rsidP="00077B01">
      <w:pPr>
        <w:rPr>
          <w:color w:val="000000" w:themeColor="text1"/>
          <w:szCs w:val="22"/>
        </w:rPr>
      </w:pPr>
    </w:p>
    <w:p w14:paraId="150912E7" w14:textId="77777777" w:rsidR="00077B01" w:rsidRPr="00AB06A3" w:rsidRDefault="00077B01" w:rsidP="00077B01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1826DC85" w14:textId="77777777" w:rsidR="00077B01" w:rsidRPr="00BD23FE" w:rsidRDefault="00077B01" w:rsidP="00077B0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1583441804"/>
        <w:placeholder>
          <w:docPart w:val="00213831856C49E4913B062A8001FC80"/>
        </w:placeholder>
        <w:showingPlcHdr/>
      </w:sdtPr>
      <w:sdtContent>
        <w:p w14:paraId="25E6A16D" w14:textId="77777777" w:rsidR="00077B01" w:rsidRDefault="00077B01" w:rsidP="00077B0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0BA1F45F" w14:textId="77777777" w:rsidR="00077B01" w:rsidRPr="00BD23FE" w:rsidRDefault="00077B01" w:rsidP="00D67891">
      <w:pPr>
        <w:rPr>
          <w:color w:val="000000" w:themeColor="text1"/>
          <w:szCs w:val="22"/>
        </w:rPr>
      </w:pPr>
    </w:p>
    <w:p w14:paraId="7E1E9023" w14:textId="77777777" w:rsidR="00BB737C" w:rsidRDefault="00BB737C" w:rsidP="00D67891">
      <w:pPr>
        <w:rPr>
          <w:color w:val="000000" w:themeColor="text1"/>
          <w:szCs w:val="22"/>
        </w:rPr>
      </w:pPr>
    </w:p>
    <w:p w14:paraId="1653A0BC" w14:textId="77777777" w:rsidR="00695418" w:rsidRDefault="00695418" w:rsidP="00D67891">
      <w:pPr>
        <w:rPr>
          <w:color w:val="000000" w:themeColor="text1"/>
          <w:szCs w:val="22"/>
        </w:rPr>
      </w:pPr>
    </w:p>
    <w:p w14:paraId="2E6A862A" w14:textId="77777777" w:rsidR="00695418" w:rsidRDefault="00695418" w:rsidP="00D67891">
      <w:pPr>
        <w:rPr>
          <w:color w:val="000000" w:themeColor="text1"/>
          <w:szCs w:val="22"/>
        </w:rPr>
      </w:pPr>
    </w:p>
    <w:p w14:paraId="391231AA" w14:textId="77777777" w:rsidR="00077B01" w:rsidRDefault="00077B01" w:rsidP="00D67891">
      <w:pPr>
        <w:rPr>
          <w:color w:val="000000" w:themeColor="text1"/>
          <w:szCs w:val="22"/>
        </w:rPr>
      </w:pPr>
    </w:p>
    <w:p w14:paraId="6B365B9A" w14:textId="48F52C4E" w:rsidR="00077B01" w:rsidRPr="00092E9B" w:rsidRDefault="00077B01" w:rsidP="00077B01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t>3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-1989081196"/>
          <w:placeholder>
            <w:docPart w:val="8385C6ACD6CF4B7B84FD370396B503CD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1F65070D" w14:textId="77777777" w:rsidR="00077B01" w:rsidRDefault="00077B01" w:rsidP="00077B01">
      <w:pPr>
        <w:rPr>
          <w:color w:val="000000" w:themeColor="text1"/>
          <w:szCs w:val="22"/>
        </w:rPr>
      </w:pPr>
    </w:p>
    <w:p w14:paraId="01CC4AFA" w14:textId="77777777" w:rsidR="00077B01" w:rsidRPr="00AB06A3" w:rsidRDefault="00077B01" w:rsidP="00077B01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156516B7" w14:textId="77777777" w:rsidR="00077B01" w:rsidRPr="00BD23FE" w:rsidRDefault="00077B01" w:rsidP="00077B0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1484667101"/>
        <w:placeholder>
          <w:docPart w:val="EA92F6FBBF9749D4B20167B063FFD1F8"/>
        </w:placeholder>
        <w:showingPlcHdr/>
      </w:sdtPr>
      <w:sdtContent>
        <w:p w14:paraId="62251F4E" w14:textId="77777777" w:rsidR="00077B01" w:rsidRDefault="00077B01" w:rsidP="00077B0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7C19EA54" w14:textId="77777777" w:rsidR="00695418" w:rsidRDefault="00695418" w:rsidP="00D67891">
      <w:pPr>
        <w:rPr>
          <w:color w:val="000000" w:themeColor="text1"/>
          <w:szCs w:val="22"/>
        </w:rPr>
      </w:pPr>
    </w:p>
    <w:p w14:paraId="684E371A" w14:textId="77777777" w:rsidR="00695418" w:rsidRDefault="00695418" w:rsidP="00D67891">
      <w:pPr>
        <w:rPr>
          <w:color w:val="000000" w:themeColor="text1"/>
          <w:szCs w:val="22"/>
        </w:rPr>
      </w:pPr>
    </w:p>
    <w:p w14:paraId="032E299A" w14:textId="77777777" w:rsidR="009D0F6D" w:rsidRDefault="009D0F6D" w:rsidP="00077B01">
      <w:pPr>
        <w:rPr>
          <w:rFonts w:cs="Arial"/>
          <w:b/>
          <w:szCs w:val="22"/>
          <w:u w:val="single"/>
        </w:rPr>
      </w:pPr>
    </w:p>
    <w:p w14:paraId="713ABC21" w14:textId="77777777" w:rsidR="009D0F6D" w:rsidRDefault="009D0F6D" w:rsidP="00077B01">
      <w:pPr>
        <w:rPr>
          <w:rFonts w:cs="Arial"/>
          <w:b/>
          <w:szCs w:val="22"/>
          <w:u w:val="single"/>
        </w:rPr>
      </w:pPr>
    </w:p>
    <w:p w14:paraId="5AE395D5" w14:textId="1CFEACE0" w:rsidR="00077B01" w:rsidRPr="00092E9B" w:rsidRDefault="00077B01" w:rsidP="00077B01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t>4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-826897626"/>
          <w:placeholder>
            <w:docPart w:val="201F338605A04373B5EED2A559A75556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67F7FF51" w14:textId="77777777" w:rsidR="00077B01" w:rsidRDefault="00077B01" w:rsidP="00077B01">
      <w:pPr>
        <w:rPr>
          <w:color w:val="000000" w:themeColor="text1"/>
          <w:szCs w:val="22"/>
        </w:rPr>
      </w:pPr>
    </w:p>
    <w:p w14:paraId="300AB8B1" w14:textId="77777777" w:rsidR="00077B01" w:rsidRPr="00AB06A3" w:rsidRDefault="00077B01" w:rsidP="00077B01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265C3837" w14:textId="77777777" w:rsidR="00077B01" w:rsidRPr="00BD23FE" w:rsidRDefault="00077B01" w:rsidP="00077B0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1785261168"/>
        <w:placeholder>
          <w:docPart w:val="387F34FC82F34275B5EC3119CEF4F94E"/>
        </w:placeholder>
        <w:showingPlcHdr/>
      </w:sdtPr>
      <w:sdtContent>
        <w:p w14:paraId="3AE56E9F" w14:textId="77777777" w:rsidR="00077B01" w:rsidRDefault="00077B01" w:rsidP="00077B0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5AC8E08F" w14:textId="77777777" w:rsidR="00077B01" w:rsidRDefault="00077B01" w:rsidP="00D67891">
      <w:pPr>
        <w:rPr>
          <w:color w:val="000000" w:themeColor="text1"/>
          <w:szCs w:val="22"/>
        </w:rPr>
      </w:pPr>
    </w:p>
    <w:p w14:paraId="2B3D7344" w14:textId="77777777" w:rsidR="00984334" w:rsidRDefault="00984334" w:rsidP="00D67891">
      <w:pPr>
        <w:rPr>
          <w:color w:val="000000" w:themeColor="text1"/>
          <w:szCs w:val="22"/>
        </w:rPr>
      </w:pPr>
    </w:p>
    <w:p w14:paraId="3100A5AB" w14:textId="77777777" w:rsidR="00F00F86" w:rsidRDefault="00F00F86" w:rsidP="00D67891">
      <w:pPr>
        <w:rPr>
          <w:color w:val="000000" w:themeColor="text1"/>
          <w:szCs w:val="22"/>
        </w:rPr>
      </w:pPr>
    </w:p>
    <w:p w14:paraId="7C3C7200" w14:textId="77777777" w:rsidR="00984334" w:rsidRPr="00BD23FE" w:rsidRDefault="00984334" w:rsidP="00D67891">
      <w:pPr>
        <w:rPr>
          <w:color w:val="000000" w:themeColor="text1"/>
          <w:szCs w:val="22"/>
        </w:rPr>
      </w:pPr>
    </w:p>
    <w:p w14:paraId="7D74FD00" w14:textId="77777777" w:rsidR="00BB737C" w:rsidRDefault="00BB737C" w:rsidP="00D67891">
      <w:pPr>
        <w:rPr>
          <w:color w:val="000000" w:themeColor="text1"/>
          <w:szCs w:val="22"/>
        </w:rPr>
      </w:pPr>
    </w:p>
    <w:p w14:paraId="465036E5" w14:textId="77777777" w:rsidR="009D0F6D" w:rsidRDefault="009D0F6D" w:rsidP="00D67891">
      <w:pPr>
        <w:rPr>
          <w:color w:val="000000" w:themeColor="text1"/>
          <w:szCs w:val="22"/>
        </w:rPr>
      </w:pPr>
    </w:p>
    <w:p w14:paraId="30F27A85" w14:textId="77777777" w:rsidR="009D0F6D" w:rsidRDefault="009D0F6D" w:rsidP="00D67891">
      <w:pPr>
        <w:rPr>
          <w:color w:val="000000" w:themeColor="text1"/>
          <w:szCs w:val="22"/>
        </w:rPr>
      </w:pPr>
    </w:p>
    <w:p w14:paraId="4C785E32" w14:textId="77777777" w:rsidR="009D0F6D" w:rsidRDefault="009D0F6D" w:rsidP="00D67891">
      <w:pPr>
        <w:rPr>
          <w:color w:val="000000" w:themeColor="text1"/>
          <w:szCs w:val="22"/>
        </w:rPr>
      </w:pPr>
    </w:p>
    <w:p w14:paraId="22A92421" w14:textId="77777777" w:rsidR="00482D5B" w:rsidRDefault="00482D5B" w:rsidP="00D67891">
      <w:pPr>
        <w:rPr>
          <w:color w:val="000000" w:themeColor="text1"/>
          <w:szCs w:val="22"/>
        </w:rPr>
      </w:pPr>
    </w:p>
    <w:p w14:paraId="5A1104E0" w14:textId="69A801F0" w:rsidR="00077B01" w:rsidRPr="00092E9B" w:rsidRDefault="00077B01" w:rsidP="00077B01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lastRenderedPageBreak/>
        <w:t>5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837804713"/>
          <w:placeholder>
            <w:docPart w:val="A3265C908DF948368C88ECA8ADC94C40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59F4F731" w14:textId="77777777" w:rsidR="00077B01" w:rsidRDefault="00077B01" w:rsidP="00077B01">
      <w:pPr>
        <w:rPr>
          <w:color w:val="000000" w:themeColor="text1"/>
          <w:szCs w:val="22"/>
        </w:rPr>
      </w:pPr>
    </w:p>
    <w:p w14:paraId="25BBE945" w14:textId="77777777" w:rsidR="00077B01" w:rsidRPr="00AB06A3" w:rsidRDefault="00077B01" w:rsidP="00077B01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34F0C712" w14:textId="77777777" w:rsidR="00077B01" w:rsidRPr="00BD23FE" w:rsidRDefault="00077B01" w:rsidP="00077B0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390274986"/>
        <w:placeholder>
          <w:docPart w:val="87DB73C518AD45709B7650BF86C7343D"/>
        </w:placeholder>
        <w:showingPlcHdr/>
      </w:sdtPr>
      <w:sdtContent>
        <w:p w14:paraId="1411D090" w14:textId="00E04E7E" w:rsidR="00077B01" w:rsidRDefault="00077B01" w:rsidP="00077B01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7C85E342" w14:textId="77777777" w:rsidR="00BB737C" w:rsidRDefault="00BB737C" w:rsidP="00D67891">
      <w:pPr>
        <w:rPr>
          <w:color w:val="000000" w:themeColor="text1"/>
          <w:szCs w:val="22"/>
        </w:rPr>
      </w:pPr>
    </w:p>
    <w:p w14:paraId="01A41E6C" w14:textId="77777777" w:rsidR="00F00F86" w:rsidRDefault="00F00F86" w:rsidP="00D67891">
      <w:pPr>
        <w:rPr>
          <w:color w:val="000000" w:themeColor="text1"/>
          <w:szCs w:val="22"/>
        </w:rPr>
      </w:pPr>
    </w:p>
    <w:p w14:paraId="24542008" w14:textId="77777777" w:rsidR="00E737F7" w:rsidRDefault="00E737F7" w:rsidP="00D67891">
      <w:pPr>
        <w:rPr>
          <w:color w:val="000000" w:themeColor="text1"/>
          <w:szCs w:val="22"/>
        </w:rPr>
      </w:pPr>
    </w:p>
    <w:p w14:paraId="0258510B" w14:textId="77777777" w:rsidR="00482D5B" w:rsidRDefault="00482D5B" w:rsidP="00D67891">
      <w:pPr>
        <w:rPr>
          <w:color w:val="000000" w:themeColor="text1"/>
          <w:szCs w:val="22"/>
        </w:rPr>
      </w:pPr>
    </w:p>
    <w:p w14:paraId="146860C1" w14:textId="77777777" w:rsidR="00994C20" w:rsidRDefault="00994C20" w:rsidP="00D67891">
      <w:pPr>
        <w:rPr>
          <w:color w:val="000000" w:themeColor="text1"/>
          <w:szCs w:val="22"/>
        </w:rPr>
      </w:pPr>
    </w:p>
    <w:p w14:paraId="766A5550" w14:textId="1F09B0C1" w:rsidR="00E737F7" w:rsidRPr="00092E9B" w:rsidRDefault="00E737F7" w:rsidP="00E737F7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t>6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-1448001253"/>
          <w:placeholder>
            <w:docPart w:val="7AAE9C0BBE0E4025B613F053D48A12A8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6857CD1B" w14:textId="77777777" w:rsidR="00E737F7" w:rsidRDefault="00E737F7" w:rsidP="00E737F7">
      <w:pPr>
        <w:rPr>
          <w:color w:val="000000" w:themeColor="text1"/>
          <w:szCs w:val="22"/>
        </w:rPr>
      </w:pPr>
    </w:p>
    <w:p w14:paraId="0B646625" w14:textId="77777777" w:rsidR="00E737F7" w:rsidRPr="00AB06A3" w:rsidRDefault="00E737F7" w:rsidP="00E737F7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25AF4B0C" w14:textId="77777777" w:rsidR="00E737F7" w:rsidRPr="00BD23FE" w:rsidRDefault="00E737F7" w:rsidP="00E737F7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63342272"/>
        <w:placeholder>
          <w:docPart w:val="53860DF55AA04A1FBF0A3EA44432A239"/>
        </w:placeholder>
        <w:showingPlcHdr/>
      </w:sdtPr>
      <w:sdtContent>
        <w:p w14:paraId="50DEC846" w14:textId="77777777" w:rsidR="00E737F7" w:rsidRDefault="00E737F7" w:rsidP="00E737F7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0235610D" w14:textId="77777777" w:rsidR="00E737F7" w:rsidRDefault="00E737F7" w:rsidP="00D67891">
      <w:pPr>
        <w:rPr>
          <w:color w:val="000000" w:themeColor="text1"/>
          <w:szCs w:val="22"/>
        </w:rPr>
      </w:pPr>
    </w:p>
    <w:p w14:paraId="1C3B96CD" w14:textId="77777777" w:rsidR="009D0F6D" w:rsidRPr="00BD23FE" w:rsidRDefault="009D0F6D" w:rsidP="00D67891">
      <w:pPr>
        <w:rPr>
          <w:color w:val="000000" w:themeColor="text1"/>
          <w:szCs w:val="22"/>
        </w:rPr>
      </w:pPr>
    </w:p>
    <w:p w14:paraId="53855EF0" w14:textId="77777777" w:rsidR="00BB737C" w:rsidRDefault="00BB737C" w:rsidP="00D67891">
      <w:pPr>
        <w:rPr>
          <w:color w:val="000000" w:themeColor="text1"/>
          <w:szCs w:val="22"/>
        </w:rPr>
      </w:pPr>
    </w:p>
    <w:p w14:paraId="448868D0" w14:textId="77777777" w:rsidR="009D0F6D" w:rsidRPr="00BD23FE" w:rsidRDefault="009D0F6D" w:rsidP="00D67891">
      <w:pPr>
        <w:rPr>
          <w:color w:val="000000" w:themeColor="text1"/>
          <w:szCs w:val="22"/>
        </w:rPr>
      </w:pPr>
    </w:p>
    <w:p w14:paraId="3ED55C47" w14:textId="1865284A" w:rsidR="00E737F7" w:rsidRPr="00092E9B" w:rsidRDefault="00E737F7" w:rsidP="00E737F7">
      <w:pPr>
        <w:rPr>
          <w:b/>
          <w:color w:val="000000" w:themeColor="text1"/>
          <w:szCs w:val="22"/>
          <w:u w:val="single"/>
        </w:rPr>
      </w:pPr>
      <w:r>
        <w:rPr>
          <w:rFonts w:cs="Arial"/>
          <w:b/>
          <w:szCs w:val="22"/>
          <w:u w:val="single"/>
        </w:rPr>
        <w:t>7</w:t>
      </w:r>
      <w:r w:rsidRPr="008C4B61">
        <w:rPr>
          <w:rFonts w:cs="Arial"/>
          <w:b/>
          <w:szCs w:val="22"/>
          <w:u w:val="single"/>
        </w:rPr>
        <w:t xml:space="preserve">. </w:t>
      </w:r>
      <w:r>
        <w:rPr>
          <w:rFonts w:cs="Arial"/>
          <w:b/>
          <w:szCs w:val="22"/>
          <w:u w:val="single"/>
        </w:rPr>
        <w:t>H</w:t>
      </w:r>
      <w:r w:rsidRPr="008C4B61">
        <w:rPr>
          <w:rFonts w:cs="Arial"/>
          <w:b/>
          <w:szCs w:val="22"/>
          <w:u w:val="single"/>
        </w:rPr>
        <w:t>akukohde</w:t>
      </w:r>
      <w:r>
        <w:rPr>
          <w:bCs/>
          <w:color w:val="000000" w:themeColor="text1"/>
          <w:szCs w:val="22"/>
        </w:rPr>
        <w:t xml:space="preserve">: </w:t>
      </w:r>
      <w:sdt>
        <w:sdtPr>
          <w:rPr>
            <w:rFonts w:cs="Arial"/>
            <w:bCs/>
            <w:sz w:val="20"/>
          </w:rPr>
          <w:id w:val="1375668130"/>
          <w:placeholder>
            <w:docPart w:val="2409E1B0D8484608A100F154B9C3F7AF"/>
          </w:placeholder>
          <w:showingPlcHdr/>
        </w:sdtPr>
        <w:sdtContent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sdtContent>
      </w:sdt>
    </w:p>
    <w:p w14:paraId="1A41F732" w14:textId="77777777" w:rsidR="00E737F7" w:rsidRDefault="00E737F7" w:rsidP="00E737F7">
      <w:pPr>
        <w:rPr>
          <w:color w:val="000000" w:themeColor="text1"/>
          <w:szCs w:val="22"/>
        </w:rPr>
      </w:pPr>
    </w:p>
    <w:p w14:paraId="6FB5061D" w14:textId="77777777" w:rsidR="00E737F7" w:rsidRPr="00AB06A3" w:rsidRDefault="00E737F7" w:rsidP="00E737F7">
      <w:pPr>
        <w:rPr>
          <w:color w:val="000000" w:themeColor="text1"/>
          <w:szCs w:val="22"/>
        </w:rPr>
      </w:pPr>
      <w:r w:rsidRPr="00AB06A3">
        <w:rPr>
          <w:rFonts w:cs="Arial"/>
          <w:b/>
          <w:bCs/>
          <w:szCs w:val="22"/>
        </w:rPr>
        <w:t>Perustelut</w:t>
      </w:r>
      <w:r w:rsidRPr="00AB06A3">
        <w:rPr>
          <w:rFonts w:cs="Arial"/>
          <w:szCs w:val="22"/>
        </w:rPr>
        <w:t>: Miksi haet tähän tutkintoon? Mitkä ovat vahvuutesi? Millaista tukea tarvitset tämän tutkinnon opiskelussa?</w:t>
      </w:r>
    </w:p>
    <w:p w14:paraId="0EB87548" w14:textId="77777777" w:rsidR="00E737F7" w:rsidRPr="00BD23FE" w:rsidRDefault="00E737F7" w:rsidP="00E737F7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157893348"/>
        <w:placeholder>
          <w:docPart w:val="E2E317C3F31E416FA7EC7FAE40E4054E"/>
        </w:placeholder>
        <w:showingPlcHdr/>
      </w:sdtPr>
      <w:sdtContent>
        <w:p w14:paraId="01744BF6" w14:textId="39AF658D" w:rsidR="00B30329" w:rsidRPr="00994C20" w:rsidRDefault="00E737F7" w:rsidP="00994C20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492306D6" w14:textId="77777777" w:rsidR="00B30329" w:rsidRDefault="00B30329" w:rsidP="00D67891">
      <w:pPr>
        <w:rPr>
          <w:color w:val="000000" w:themeColor="text1"/>
          <w:szCs w:val="22"/>
        </w:rPr>
      </w:pPr>
    </w:p>
    <w:p w14:paraId="66E55F11" w14:textId="77777777" w:rsidR="00B30329" w:rsidRDefault="00B30329" w:rsidP="00D67891">
      <w:pPr>
        <w:rPr>
          <w:color w:val="000000" w:themeColor="text1"/>
          <w:szCs w:val="22"/>
        </w:rPr>
      </w:pPr>
    </w:p>
    <w:p w14:paraId="3E14CCD2" w14:textId="77777777" w:rsidR="00B30329" w:rsidRDefault="00B30329" w:rsidP="00D67891">
      <w:pPr>
        <w:rPr>
          <w:color w:val="000000" w:themeColor="text1"/>
          <w:szCs w:val="22"/>
        </w:rPr>
      </w:pPr>
    </w:p>
    <w:p w14:paraId="59567008" w14:textId="77777777" w:rsidR="00B30329" w:rsidRDefault="00B30329" w:rsidP="00D67891">
      <w:pPr>
        <w:rPr>
          <w:color w:val="000000" w:themeColor="text1"/>
          <w:szCs w:val="22"/>
        </w:rPr>
      </w:pPr>
    </w:p>
    <w:p w14:paraId="5DC0A2FE" w14:textId="5972E5A9" w:rsidR="00861802" w:rsidRPr="003D4552" w:rsidRDefault="003D4552" w:rsidP="00D67891">
      <w:pPr>
        <w:rPr>
          <w:color w:val="000000" w:themeColor="text1"/>
          <w:szCs w:val="22"/>
        </w:rPr>
      </w:pPr>
      <w:r w:rsidRPr="003D4552">
        <w:rPr>
          <w:rFonts w:cs="Arial"/>
          <w:bCs/>
          <w:i/>
          <w:iCs/>
          <w:color w:val="000000"/>
          <w:szCs w:val="22"/>
          <w:shd w:val="clear" w:color="auto" w:fill="FFFFFF"/>
        </w:rPr>
        <w:t>Antamiasi tietoja voidaan käyttää opintojesi suunnittelussa.</w:t>
      </w:r>
    </w:p>
    <w:p w14:paraId="6087298E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53FCD91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712F29A1" w14:textId="77777777" w:rsidR="00832CB9" w:rsidRDefault="002B0C3B" w:rsidP="002B0C3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2B0C3B">
        <w:rPr>
          <w:rFonts w:ascii="Arial" w:hAnsi="Arial" w:cs="Arial"/>
          <w:b/>
          <w:color w:val="000000"/>
          <w:sz w:val="22"/>
          <w:szCs w:val="22"/>
        </w:rPr>
        <w:t>Päivämäärä</w:t>
      </w:r>
    </w:p>
    <w:p w14:paraId="3EE9FD7B" w14:textId="77777777" w:rsidR="00832CB9" w:rsidRDefault="00832CB9" w:rsidP="002B0C3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sdt>
      <w:sdtPr>
        <w:rPr>
          <w:rFonts w:cs="Arial"/>
          <w:bCs/>
          <w:sz w:val="20"/>
        </w:rPr>
        <w:id w:val="578020484"/>
        <w:placeholder>
          <w:docPart w:val="8F7274C19F55421F9D811FB43AB15D7C"/>
        </w:placeholder>
        <w:showingPlcHdr/>
      </w:sdtPr>
      <w:sdtContent>
        <w:p w14:paraId="060EE16D" w14:textId="77777777" w:rsidR="00832CB9" w:rsidRDefault="00832CB9" w:rsidP="00832CB9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038089EA" w14:textId="77777777" w:rsidR="00832CB9" w:rsidRDefault="00832CB9" w:rsidP="002B0C3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3171187D" w14:textId="2D15111C" w:rsidR="002B0C3B" w:rsidRPr="002B0C3B" w:rsidRDefault="00832CB9" w:rsidP="002B0C3B">
      <w:pPr>
        <w:pStyle w:val="NormaaliWWW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H</w:t>
      </w:r>
      <w:r w:rsidR="002B0C3B" w:rsidRPr="002B0C3B">
        <w:rPr>
          <w:rFonts w:ascii="Arial" w:hAnsi="Arial" w:cs="Arial"/>
          <w:b/>
          <w:color w:val="000000"/>
          <w:sz w:val="22"/>
          <w:szCs w:val="22"/>
        </w:rPr>
        <w:t>akijan allekirjoitus</w:t>
      </w:r>
      <w:r w:rsidR="0079562F">
        <w:rPr>
          <w:rFonts w:ascii="Arial" w:hAnsi="Arial" w:cs="Arial"/>
          <w:b/>
          <w:color w:val="000000"/>
          <w:sz w:val="22"/>
          <w:szCs w:val="22"/>
        </w:rPr>
        <w:t>*</w:t>
      </w:r>
    </w:p>
    <w:p w14:paraId="7527B1FA" w14:textId="77777777" w:rsidR="00BB737C" w:rsidRPr="00BD23FE" w:rsidRDefault="00BB737C" w:rsidP="00D67891">
      <w:pPr>
        <w:rPr>
          <w:color w:val="000000" w:themeColor="text1"/>
          <w:szCs w:val="22"/>
        </w:rPr>
      </w:pPr>
    </w:p>
    <w:bookmarkStart w:id="0" w:name="_Hlk219371171" w:displacedByCustomXml="next"/>
    <w:sdt>
      <w:sdtPr>
        <w:rPr>
          <w:rFonts w:cs="Arial"/>
          <w:bCs/>
          <w:sz w:val="20"/>
        </w:rPr>
        <w:id w:val="-1574424987"/>
        <w:placeholder>
          <w:docPart w:val="DE09990D181A49EA94DCF697D5202E28"/>
        </w:placeholder>
        <w:showingPlcHdr/>
      </w:sdtPr>
      <w:sdtContent>
        <w:p w14:paraId="1CB7FEA2" w14:textId="77777777" w:rsidR="00EC32F2" w:rsidRDefault="00EC32F2" w:rsidP="00EC32F2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bookmarkEnd w:id="0" w:displacedByCustomXml="prev"/>
    <w:p w14:paraId="4FBF1023" w14:textId="77777777" w:rsidR="00BB737C" w:rsidRDefault="00BB737C" w:rsidP="00D67891">
      <w:pPr>
        <w:rPr>
          <w:color w:val="000000" w:themeColor="text1"/>
          <w:szCs w:val="22"/>
        </w:rPr>
      </w:pPr>
    </w:p>
    <w:p w14:paraId="1A1A0263" w14:textId="7920E096" w:rsidR="00EC32F2" w:rsidRPr="0079562F" w:rsidRDefault="0079562F" w:rsidP="00D67891">
      <w:pPr>
        <w:rPr>
          <w:color w:val="000000" w:themeColor="text1"/>
          <w:szCs w:val="22"/>
        </w:rPr>
      </w:pPr>
      <w:r w:rsidRPr="0079562F">
        <w:rPr>
          <w:rFonts w:cs="Arial"/>
          <w:b/>
          <w:szCs w:val="22"/>
        </w:rPr>
        <w:t>Alle 18-vuotiaan hakijan huoltajan allekirjoitus ja nimenselvennös</w:t>
      </w:r>
      <w:r>
        <w:rPr>
          <w:rFonts w:cs="Arial"/>
          <w:b/>
          <w:szCs w:val="22"/>
        </w:rPr>
        <w:t>*</w:t>
      </w:r>
    </w:p>
    <w:p w14:paraId="030B6000" w14:textId="77777777" w:rsidR="00BB737C" w:rsidRPr="00BD23FE" w:rsidRDefault="00BB737C" w:rsidP="00D67891">
      <w:pPr>
        <w:rPr>
          <w:color w:val="000000" w:themeColor="text1"/>
          <w:szCs w:val="22"/>
        </w:rPr>
      </w:pPr>
    </w:p>
    <w:sdt>
      <w:sdtPr>
        <w:rPr>
          <w:rFonts w:cs="Arial"/>
          <w:bCs/>
          <w:sz w:val="20"/>
        </w:rPr>
        <w:id w:val="-590092494"/>
        <w:placeholder>
          <w:docPart w:val="1F5B4A83834A4E77AF8514DA94F37D3B"/>
        </w:placeholder>
        <w:showingPlcHdr/>
      </w:sdtPr>
      <w:sdtContent>
        <w:p w14:paraId="6452AC21" w14:textId="77777777" w:rsidR="0079562F" w:rsidRDefault="0079562F" w:rsidP="0079562F">
          <w:pPr>
            <w:tabs>
              <w:tab w:val="left" w:pos="4150"/>
            </w:tabs>
            <w:rPr>
              <w:rFonts w:cs="Arial"/>
              <w:bCs/>
              <w:sz w:val="20"/>
            </w:rPr>
          </w:pPr>
          <w:r w:rsidRPr="00FC0E64">
            <w:rPr>
              <w:rStyle w:val="Paikkamerkkiteksti"/>
              <w:color w:val="747474"/>
            </w:rPr>
            <w:t>Kirjoita tekstiä napsauttamalla tai napauttamalla tätä.</w:t>
          </w:r>
        </w:p>
      </w:sdtContent>
    </w:sdt>
    <w:p w14:paraId="3088DA46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32B8DB0F" w14:textId="77777777" w:rsidR="00BB737C" w:rsidRPr="00BD23FE" w:rsidRDefault="00BB737C" w:rsidP="00D67891">
      <w:pPr>
        <w:rPr>
          <w:color w:val="000000" w:themeColor="text1"/>
          <w:szCs w:val="22"/>
        </w:rPr>
      </w:pPr>
    </w:p>
    <w:p w14:paraId="68145F24" w14:textId="0D2A818E" w:rsidR="00D67891" w:rsidRPr="0079562F" w:rsidRDefault="00D67891" w:rsidP="00D67891">
      <w:pPr>
        <w:rPr>
          <w:i/>
          <w:iCs/>
          <w:color w:val="000000" w:themeColor="text1"/>
          <w:szCs w:val="22"/>
        </w:rPr>
      </w:pPr>
      <w:r w:rsidRPr="0079562F">
        <w:rPr>
          <w:i/>
          <w:iCs/>
          <w:color w:val="000000" w:themeColor="text1"/>
          <w:szCs w:val="22"/>
        </w:rPr>
        <w:t>*Jos täytät lomakkeen sähköisesti, ei tarvita erillistä allekirjoitusta.</w:t>
      </w:r>
    </w:p>
    <w:p w14:paraId="0CA9ACB7" w14:textId="77777777" w:rsidR="0079562F" w:rsidRDefault="0079562F" w:rsidP="005E039D">
      <w:pPr>
        <w:rPr>
          <w:rFonts w:cs="Arial"/>
          <w:szCs w:val="22"/>
        </w:rPr>
      </w:pPr>
    </w:p>
    <w:p w14:paraId="01B78428" w14:textId="6414D2B3" w:rsidR="00017FEF" w:rsidRPr="00BD23FE" w:rsidRDefault="00CD6F94" w:rsidP="005E039D">
      <w:pPr>
        <w:rPr>
          <w:rFonts w:cs="Arial"/>
          <w:bCs/>
          <w:szCs w:val="22"/>
        </w:rPr>
      </w:pPr>
      <w:r w:rsidRPr="002363F4">
        <w:rPr>
          <w:rFonts w:cs="Arial"/>
          <w:b/>
          <w:bCs/>
          <w:szCs w:val="22"/>
        </w:rPr>
        <w:t>Oh</w:t>
      </w:r>
      <w:r w:rsidR="0072275B" w:rsidRPr="002363F4">
        <w:rPr>
          <w:rFonts w:cs="Arial"/>
          <w:b/>
          <w:bCs/>
          <w:szCs w:val="22"/>
        </w:rPr>
        <w:t>jeet tarvittavista muista liitteistä ja toimitusosoite löytyvät</w:t>
      </w:r>
      <w:r w:rsidR="00B30329">
        <w:rPr>
          <w:rFonts w:cs="Arial"/>
          <w:b/>
          <w:bCs/>
          <w:szCs w:val="22"/>
        </w:rPr>
        <w:t>:</w:t>
      </w:r>
      <w:r w:rsidR="0072275B" w:rsidRPr="00BD23FE">
        <w:rPr>
          <w:rFonts w:cs="Arial"/>
          <w:szCs w:val="22"/>
        </w:rPr>
        <w:t xml:space="preserve"> </w:t>
      </w:r>
      <w:hyperlink r:id="rId11" w:history="1">
        <w:r w:rsidR="006B330A" w:rsidRPr="00BD23FE">
          <w:rPr>
            <w:rStyle w:val="Hyperlinkki"/>
            <w:rFonts w:cs="Arial"/>
            <w:szCs w:val="22"/>
          </w:rPr>
          <w:t>www.hyria.fi/yhteishaussa-hakeminen</w:t>
        </w:r>
      </w:hyperlink>
      <w:r w:rsidR="006B330A" w:rsidRPr="00BD23FE">
        <w:rPr>
          <w:rFonts w:cs="Arial"/>
          <w:bCs/>
          <w:szCs w:val="22"/>
        </w:rPr>
        <w:t>.</w:t>
      </w:r>
      <w:r w:rsidR="006B330A" w:rsidRPr="00BD23FE">
        <w:rPr>
          <w:rFonts w:cs="Arial"/>
          <w:bCs/>
          <w:color w:val="000000" w:themeColor="text1"/>
          <w:szCs w:val="22"/>
        </w:rPr>
        <w:t xml:space="preserve"> </w:t>
      </w:r>
    </w:p>
    <w:sectPr w:rsidR="00017FEF" w:rsidRPr="00BD23FE" w:rsidSect="00017FEF">
      <w:headerReference w:type="default" r:id="rId12"/>
      <w:footerReference w:type="default" r:id="rId13"/>
      <w:pgSz w:w="11899" w:h="16838" w:code="9"/>
      <w:pgMar w:top="567" w:right="851" w:bottom="822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1DE7" w14:textId="77777777" w:rsidR="004565B4" w:rsidRDefault="004565B4">
      <w:r>
        <w:separator/>
      </w:r>
    </w:p>
  </w:endnote>
  <w:endnote w:type="continuationSeparator" w:id="0">
    <w:p w14:paraId="03D583E1" w14:textId="77777777" w:rsidR="004565B4" w:rsidRDefault="004565B4">
      <w:r>
        <w:continuationSeparator/>
      </w:r>
    </w:p>
  </w:endnote>
  <w:endnote w:type="continuationNotice" w:id="1">
    <w:p w14:paraId="3DE1842A" w14:textId="77777777" w:rsidR="004565B4" w:rsidRDefault="004565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87079" w14:textId="0E99B2F6" w:rsidR="000718E1" w:rsidRPr="00C1500F" w:rsidRDefault="000718E1" w:rsidP="00F16FDB">
    <w:pPr>
      <w:pStyle w:val="Alatunniste"/>
      <w:tabs>
        <w:tab w:val="clear" w:pos="4153"/>
        <w:tab w:val="clear" w:pos="8306"/>
      </w:tabs>
      <w:rPr>
        <w:sz w:val="16"/>
      </w:rPr>
    </w:pPr>
    <w:r w:rsidRPr="00C1500F">
      <w:rPr>
        <w:b/>
        <w:sz w:val="16"/>
      </w:rPr>
      <w:t>Enemmän osaamista</w:t>
    </w:r>
    <w:r w:rsidR="00AE1B73" w:rsidRPr="00C1500F">
      <w:rPr>
        <w:sz w:val="16"/>
      </w:rPr>
      <w:t xml:space="preserve">   –   </w:t>
    </w:r>
    <w:r w:rsidRPr="00C1500F">
      <w:rPr>
        <w:sz w:val="16"/>
      </w:rPr>
      <w:t xml:space="preserve">PL </w:t>
    </w:r>
    <w:r w:rsidR="00782A06" w:rsidRPr="00C1500F">
      <w:rPr>
        <w:sz w:val="16"/>
      </w:rPr>
      <w:t>67</w:t>
    </w:r>
    <w:r w:rsidRPr="00C1500F">
      <w:rPr>
        <w:sz w:val="16"/>
      </w:rPr>
      <w:t>, 0580</w:t>
    </w:r>
    <w:r w:rsidR="00AE1B73" w:rsidRPr="00C1500F">
      <w:rPr>
        <w:sz w:val="16"/>
      </w:rPr>
      <w:t xml:space="preserve">1 Hyvinkää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 |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 </w:t>
    </w:r>
    <w:r w:rsidR="001813F0">
      <w:rPr>
        <w:sz w:val="16"/>
      </w:rPr>
      <w:t xml:space="preserve">Hakijan palvelut </w:t>
    </w:r>
    <w:r w:rsidR="00AE1B73" w:rsidRPr="00C1500F">
      <w:rPr>
        <w:sz w:val="16"/>
      </w:rPr>
      <w:t>0</w:t>
    </w:r>
    <w:r w:rsidR="00C51689">
      <w:rPr>
        <w:sz w:val="16"/>
      </w:rPr>
      <w:t>20</w:t>
    </w:r>
    <w:r w:rsidRPr="00C1500F">
      <w:rPr>
        <w:sz w:val="16"/>
      </w:rPr>
      <w:t xml:space="preserve"> </w:t>
    </w:r>
    <w:r w:rsidR="00C51689">
      <w:rPr>
        <w:sz w:val="16"/>
      </w:rPr>
      <w:t>690</w:t>
    </w:r>
    <w:r w:rsidR="00AE1B73" w:rsidRPr="00C1500F">
      <w:rPr>
        <w:sz w:val="16"/>
      </w:rPr>
      <w:t xml:space="preserve"> </w:t>
    </w:r>
    <w:r w:rsidR="00C51689">
      <w:rPr>
        <w:sz w:val="16"/>
      </w:rPr>
      <w:t>159</w:t>
    </w:r>
    <w:r w:rsidR="00AE1B73" w:rsidRPr="00C1500F">
      <w:rPr>
        <w:sz w:val="16"/>
      </w:rPr>
      <w:t xml:space="preserve"> 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</w:t>
    </w:r>
    <w:r w:rsidRPr="00C1500F">
      <w:rPr>
        <w:sz w:val="16"/>
      </w:rPr>
      <w:t>|</w:t>
    </w:r>
    <w:r w:rsidR="00AE1B73" w:rsidRPr="00C1500F">
      <w:rPr>
        <w:sz w:val="16"/>
      </w:rPr>
      <w:t xml:space="preserve"> 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</w:t>
    </w:r>
    <w:r w:rsidR="00C51689">
      <w:rPr>
        <w:sz w:val="16"/>
      </w:rPr>
      <w:t>hakijanpalvelut</w:t>
    </w:r>
    <w:r w:rsidR="00AE1B73" w:rsidRPr="00C1500F">
      <w:rPr>
        <w:sz w:val="16"/>
      </w:rPr>
      <w:t xml:space="preserve">@hyria.fi 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|  </w:t>
    </w:r>
    <w:r w:rsidR="00C74FEE" w:rsidRPr="00C1500F">
      <w:rPr>
        <w:sz w:val="16"/>
      </w:rPr>
      <w:t xml:space="preserve"> </w:t>
    </w:r>
    <w:r w:rsidR="00AE1B73" w:rsidRPr="00C1500F">
      <w:rPr>
        <w:sz w:val="16"/>
      </w:rPr>
      <w:t xml:space="preserve"> </w:t>
    </w:r>
    <w:r w:rsidRPr="00C1500F">
      <w:rPr>
        <w:sz w:val="16"/>
      </w:rPr>
      <w:t>www.h</w:t>
    </w:r>
    <w:r w:rsidR="00ED4C96" w:rsidRPr="00C1500F">
      <w:rPr>
        <w:sz w:val="16"/>
      </w:rPr>
      <w:t>yria</w:t>
    </w:r>
    <w:r w:rsidRPr="00C1500F">
      <w:rPr>
        <w:sz w:val="16"/>
      </w:rPr>
      <w:t>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4C284" w14:textId="77777777" w:rsidR="004565B4" w:rsidRDefault="004565B4">
      <w:r>
        <w:separator/>
      </w:r>
    </w:p>
  </w:footnote>
  <w:footnote w:type="continuationSeparator" w:id="0">
    <w:p w14:paraId="7744972A" w14:textId="77777777" w:rsidR="004565B4" w:rsidRDefault="004565B4">
      <w:r>
        <w:continuationSeparator/>
      </w:r>
    </w:p>
  </w:footnote>
  <w:footnote w:type="continuationNotice" w:id="1">
    <w:p w14:paraId="400B4971" w14:textId="77777777" w:rsidR="004565B4" w:rsidRDefault="004565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98FA" w14:textId="648F57D6" w:rsidR="000718E1" w:rsidRPr="00AB5A53" w:rsidRDefault="00782A06" w:rsidP="00017FEF">
    <w:pPr>
      <w:pStyle w:val="Yltunniste"/>
      <w:tabs>
        <w:tab w:val="clear" w:pos="4153"/>
        <w:tab w:val="clear" w:pos="8306"/>
      </w:tabs>
      <w:rPr>
        <w:rFonts w:cs="Arial"/>
        <w:sz w:val="20"/>
      </w:rPr>
    </w:pPr>
    <w:r>
      <w:rPr>
        <w:rFonts w:cs="Arial"/>
        <w:noProof/>
        <w:szCs w:val="22"/>
        <w:lang w:eastAsia="fi-FI"/>
      </w:rPr>
      <w:drawing>
        <wp:anchor distT="0" distB="0" distL="114300" distR="114300" simplePos="0" relativeHeight="251658240" behindDoc="1" locked="0" layoutInCell="1" allowOverlap="1" wp14:anchorId="7BB5D188" wp14:editId="2F45964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836000" cy="900000"/>
          <wp:effectExtent l="0" t="0" r="0" b="0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18E1" w:rsidRPr="00017FEF">
      <w:rPr>
        <w:rFonts w:cs="Arial"/>
        <w:szCs w:val="22"/>
      </w:rPr>
      <w:tab/>
    </w:r>
    <w:r w:rsidR="000718E1" w:rsidRPr="00017FEF">
      <w:rPr>
        <w:rFonts w:cs="Arial"/>
        <w:szCs w:val="22"/>
      </w:rPr>
      <w:tab/>
    </w:r>
    <w:r w:rsidR="00AB5A53">
      <w:rPr>
        <w:rFonts w:cs="Arial"/>
        <w:szCs w:val="22"/>
      </w:rPr>
      <w:tab/>
    </w:r>
    <w:r w:rsidR="00AB5A53">
      <w:rPr>
        <w:rFonts w:cs="Arial"/>
        <w:szCs w:val="22"/>
      </w:rPr>
      <w:tab/>
    </w:r>
    <w:r w:rsidR="00AB5A53">
      <w:rPr>
        <w:rFonts w:cs="Arial"/>
        <w:szCs w:val="22"/>
      </w:rPr>
      <w:tab/>
    </w:r>
    <w:r w:rsidR="00AB5A53" w:rsidRPr="00AB5A53">
      <w:rPr>
        <w:rFonts w:cs="Arial"/>
        <w:sz w:val="20"/>
      </w:rPr>
      <w:t>Yhteishaku 202</w:t>
    </w:r>
    <w:r w:rsidR="00E62DD0">
      <w:rPr>
        <w:rFonts w:cs="Arial"/>
        <w:sz w:val="20"/>
      </w:rPr>
      <w:t>6</w:t>
    </w:r>
    <w:r w:rsidR="000718E1" w:rsidRPr="00AB5A53">
      <w:rPr>
        <w:rFonts w:cs="Arial"/>
        <w:sz w:val="20"/>
      </w:rPr>
      <w:tab/>
    </w:r>
  </w:p>
  <w:p w14:paraId="389E9DCA" w14:textId="05789E1F" w:rsidR="000718E1" w:rsidRPr="00690051" w:rsidRDefault="00BE3AFC" w:rsidP="00017FEF">
    <w:pPr>
      <w:pStyle w:val="Yltunniste"/>
      <w:tabs>
        <w:tab w:val="clear" w:pos="4153"/>
        <w:tab w:val="clear" w:pos="8306"/>
      </w:tabs>
      <w:rPr>
        <w:rFonts w:cs="Arial"/>
        <w:bCs/>
        <w:sz w:val="20"/>
        <w:szCs w:val="22"/>
      </w:rPr>
    </w:pPr>
    <w:r w:rsidRPr="00473D02">
      <w:rPr>
        <w:rFonts w:cs="Arial"/>
        <w:b/>
        <w:sz w:val="20"/>
        <w:szCs w:val="22"/>
      </w:rPr>
      <w:tab/>
    </w:r>
    <w:r w:rsidRPr="00473D02">
      <w:rPr>
        <w:rFonts w:cs="Arial"/>
        <w:b/>
        <w:sz w:val="20"/>
        <w:szCs w:val="22"/>
      </w:rPr>
      <w:tab/>
    </w:r>
    <w:r w:rsidR="00690051">
      <w:rPr>
        <w:rFonts w:cs="Arial"/>
        <w:b/>
        <w:sz w:val="20"/>
        <w:szCs w:val="22"/>
      </w:rPr>
      <w:tab/>
    </w:r>
    <w:r w:rsidR="00690051">
      <w:rPr>
        <w:rFonts w:cs="Arial"/>
        <w:b/>
        <w:sz w:val="20"/>
        <w:szCs w:val="22"/>
      </w:rPr>
      <w:tab/>
    </w:r>
    <w:r w:rsidRPr="00690051">
      <w:rPr>
        <w:rFonts w:cs="Arial"/>
        <w:bCs/>
        <w:sz w:val="20"/>
        <w:szCs w:val="22"/>
      </w:rPr>
      <w:tab/>
    </w:r>
    <w:r w:rsidRPr="00690051">
      <w:rPr>
        <w:rFonts w:cs="Arial"/>
        <w:bCs/>
        <w:sz w:val="20"/>
        <w:szCs w:val="22"/>
      </w:rPr>
      <w:tab/>
    </w:r>
  </w:p>
  <w:p w14:paraId="0F1BA68B" w14:textId="77777777" w:rsidR="00671BA8" w:rsidRDefault="00671BA8" w:rsidP="00017FEF">
    <w:pPr>
      <w:pStyle w:val="Yltunniste"/>
      <w:tabs>
        <w:tab w:val="clear" w:pos="4153"/>
        <w:tab w:val="clear" w:pos="8306"/>
      </w:tabs>
      <w:rPr>
        <w:rFonts w:cs="Arial"/>
        <w:b/>
        <w:sz w:val="20"/>
        <w:szCs w:val="22"/>
      </w:rPr>
    </w:pPr>
  </w:p>
  <w:p w14:paraId="104327EB" w14:textId="77777777" w:rsidR="00671BA8" w:rsidRDefault="00671BA8" w:rsidP="00017FEF">
    <w:pPr>
      <w:pStyle w:val="Yltunniste"/>
      <w:tabs>
        <w:tab w:val="clear" w:pos="4153"/>
        <w:tab w:val="clear" w:pos="8306"/>
      </w:tabs>
      <w:rPr>
        <w:rFonts w:cs="Arial"/>
        <w:b/>
        <w:sz w:val="20"/>
        <w:szCs w:val="22"/>
      </w:rPr>
    </w:pPr>
  </w:p>
  <w:p w14:paraId="099F59F7" w14:textId="77777777" w:rsidR="00671BA8" w:rsidRDefault="00671BA8" w:rsidP="00017FEF">
    <w:pPr>
      <w:pStyle w:val="Yltunniste"/>
      <w:tabs>
        <w:tab w:val="clear" w:pos="4153"/>
        <w:tab w:val="clear" w:pos="8306"/>
      </w:tabs>
      <w:rPr>
        <w:rFonts w:cs="Arial"/>
        <w:b/>
        <w:sz w:val="20"/>
        <w:szCs w:val="22"/>
      </w:rPr>
    </w:pPr>
  </w:p>
  <w:p w14:paraId="0EA01198" w14:textId="77777777" w:rsidR="00784AC9" w:rsidRDefault="00784AC9" w:rsidP="00017FEF">
    <w:pPr>
      <w:pStyle w:val="Yltunniste"/>
      <w:tabs>
        <w:tab w:val="clear" w:pos="4153"/>
        <w:tab w:val="clear" w:pos="8306"/>
      </w:tabs>
      <w:rPr>
        <w:rFonts w:cs="Arial"/>
        <w:b/>
        <w:color w:val="000000" w:themeColor="text1"/>
        <w:sz w:val="24"/>
        <w:szCs w:val="24"/>
      </w:rPr>
    </w:pPr>
  </w:p>
  <w:p w14:paraId="774E1CDA" w14:textId="521B048D" w:rsidR="00671BA8" w:rsidRDefault="00671BA8" w:rsidP="00784AC9">
    <w:pPr>
      <w:pStyle w:val="Yltunniste"/>
      <w:tabs>
        <w:tab w:val="clear" w:pos="4153"/>
        <w:tab w:val="clear" w:pos="8306"/>
        <w:tab w:val="left" w:pos="7910"/>
      </w:tabs>
      <w:rPr>
        <w:rFonts w:cs="Arial"/>
        <w:b/>
        <w:color w:val="000000" w:themeColor="text1"/>
        <w:sz w:val="24"/>
        <w:szCs w:val="24"/>
      </w:rPr>
    </w:pPr>
    <w:r w:rsidRPr="00C50A15">
      <w:rPr>
        <w:rFonts w:cs="Arial"/>
        <w:b/>
        <w:color w:val="000000" w:themeColor="text1"/>
        <w:sz w:val="24"/>
        <w:szCs w:val="24"/>
      </w:rPr>
      <w:t>Harkintaan peru</w:t>
    </w:r>
    <w:r w:rsidR="00C50A15" w:rsidRPr="00C50A15">
      <w:rPr>
        <w:rFonts w:cs="Arial"/>
        <w:b/>
        <w:color w:val="000000" w:themeColor="text1"/>
        <w:sz w:val="24"/>
        <w:szCs w:val="24"/>
      </w:rPr>
      <w:t>stuvan valinnan liite, hakijan perustelut</w:t>
    </w:r>
    <w:r w:rsidR="00784AC9">
      <w:rPr>
        <w:rFonts w:cs="Arial"/>
        <w:b/>
        <w:color w:val="000000" w:themeColor="text1"/>
        <w:sz w:val="24"/>
        <w:szCs w:val="24"/>
      </w:rPr>
      <w:tab/>
    </w:r>
  </w:p>
  <w:p w14:paraId="2C2E4D64" w14:textId="77777777" w:rsidR="0019673C" w:rsidRPr="00C50A15" w:rsidRDefault="0019673C" w:rsidP="00017FEF">
    <w:pPr>
      <w:pStyle w:val="Yltunniste"/>
      <w:tabs>
        <w:tab w:val="clear" w:pos="4153"/>
        <w:tab w:val="clear" w:pos="8306"/>
      </w:tabs>
      <w:rPr>
        <w:rFonts w:cs="Arial"/>
        <w:b/>
        <w:color w:val="000000" w:themeColor="text1"/>
        <w:sz w:val="24"/>
        <w:szCs w:val="24"/>
      </w:rPr>
    </w:pPr>
  </w:p>
  <w:p w14:paraId="41004927" w14:textId="77777777" w:rsidR="000718E1" w:rsidRPr="00017FEF" w:rsidRDefault="000718E1" w:rsidP="00017FEF">
    <w:pPr>
      <w:pStyle w:val="Yltunniste"/>
      <w:tabs>
        <w:tab w:val="clear" w:pos="4153"/>
        <w:tab w:val="clear" w:pos="8306"/>
      </w:tabs>
      <w:rPr>
        <w:rFonts w:cs="Arial"/>
        <w:b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66378"/>
    <w:multiLevelType w:val="hybridMultilevel"/>
    <w:tmpl w:val="D430DE3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9664B"/>
    <w:multiLevelType w:val="hybridMultilevel"/>
    <w:tmpl w:val="1D4E93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058EE"/>
    <w:multiLevelType w:val="hybridMultilevel"/>
    <w:tmpl w:val="57F01B5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875947">
    <w:abstractNumId w:val="1"/>
  </w:num>
  <w:num w:numId="2" w16cid:durableId="1712803597">
    <w:abstractNumId w:val="0"/>
  </w:num>
  <w:num w:numId="3" w16cid:durableId="1170752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66" w:dllVersion="513" w:checkStyle="1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FdKfJtZvmzLZoGMIWbPwWtNkIJBzuuq72P94FXMv/kbW4tm/MvuMCcds2v5aj6mqaHM8gCzOKPyftWgtXahMVA==" w:salt="VCHFA4apAxwhA8I/meRI/Q==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9DF"/>
    <w:rsid w:val="00006F2C"/>
    <w:rsid w:val="0001109B"/>
    <w:rsid w:val="00017FEF"/>
    <w:rsid w:val="0002748E"/>
    <w:rsid w:val="000274DA"/>
    <w:rsid w:val="00043C18"/>
    <w:rsid w:val="00047771"/>
    <w:rsid w:val="000546EA"/>
    <w:rsid w:val="00060C26"/>
    <w:rsid w:val="000667A8"/>
    <w:rsid w:val="000718E1"/>
    <w:rsid w:val="00072B3E"/>
    <w:rsid w:val="00077B01"/>
    <w:rsid w:val="000831B0"/>
    <w:rsid w:val="00091894"/>
    <w:rsid w:val="00092856"/>
    <w:rsid w:val="00092D87"/>
    <w:rsid w:val="00092E9B"/>
    <w:rsid w:val="000942DF"/>
    <w:rsid w:val="000978DD"/>
    <w:rsid w:val="000A2B0F"/>
    <w:rsid w:val="000B099D"/>
    <w:rsid w:val="000B2418"/>
    <w:rsid w:val="000C4AAD"/>
    <w:rsid w:val="000D5459"/>
    <w:rsid w:val="000E515A"/>
    <w:rsid w:val="000E54D6"/>
    <w:rsid w:val="000F1C7A"/>
    <w:rsid w:val="0010365E"/>
    <w:rsid w:val="0010468F"/>
    <w:rsid w:val="00124E33"/>
    <w:rsid w:val="0014733A"/>
    <w:rsid w:val="0016415B"/>
    <w:rsid w:val="00166DFE"/>
    <w:rsid w:val="00171E6C"/>
    <w:rsid w:val="001727FD"/>
    <w:rsid w:val="001813F0"/>
    <w:rsid w:val="001934B1"/>
    <w:rsid w:val="00193CF8"/>
    <w:rsid w:val="0019673C"/>
    <w:rsid w:val="001B2451"/>
    <w:rsid w:val="001C6E84"/>
    <w:rsid w:val="001E04FF"/>
    <w:rsid w:val="001E4485"/>
    <w:rsid w:val="001E6745"/>
    <w:rsid w:val="001F4D36"/>
    <w:rsid w:val="001F6650"/>
    <w:rsid w:val="00207E01"/>
    <w:rsid w:val="00230991"/>
    <w:rsid w:val="0023194B"/>
    <w:rsid w:val="002363F4"/>
    <w:rsid w:val="002378E5"/>
    <w:rsid w:val="00244518"/>
    <w:rsid w:val="00250928"/>
    <w:rsid w:val="00272ED2"/>
    <w:rsid w:val="00274FB5"/>
    <w:rsid w:val="00276B64"/>
    <w:rsid w:val="00277EFC"/>
    <w:rsid w:val="00281FCF"/>
    <w:rsid w:val="0028322F"/>
    <w:rsid w:val="00284E49"/>
    <w:rsid w:val="00292350"/>
    <w:rsid w:val="002947AE"/>
    <w:rsid w:val="00297E5F"/>
    <w:rsid w:val="002A399B"/>
    <w:rsid w:val="002A5D74"/>
    <w:rsid w:val="002B0C3B"/>
    <w:rsid w:val="002B2C6E"/>
    <w:rsid w:val="002C279F"/>
    <w:rsid w:val="002C63DB"/>
    <w:rsid w:val="002D0F69"/>
    <w:rsid w:val="002E0DCA"/>
    <w:rsid w:val="002F7077"/>
    <w:rsid w:val="002F7B39"/>
    <w:rsid w:val="00300908"/>
    <w:rsid w:val="00330623"/>
    <w:rsid w:val="003455A3"/>
    <w:rsid w:val="003516C2"/>
    <w:rsid w:val="0035683E"/>
    <w:rsid w:val="00366D04"/>
    <w:rsid w:val="00374B85"/>
    <w:rsid w:val="00382DD8"/>
    <w:rsid w:val="003951BC"/>
    <w:rsid w:val="003A2C20"/>
    <w:rsid w:val="003B39D0"/>
    <w:rsid w:val="003C63BE"/>
    <w:rsid w:val="003D4552"/>
    <w:rsid w:val="003E00EC"/>
    <w:rsid w:val="00404A9E"/>
    <w:rsid w:val="00405A60"/>
    <w:rsid w:val="00425DE2"/>
    <w:rsid w:val="00440121"/>
    <w:rsid w:val="00446423"/>
    <w:rsid w:val="004529F8"/>
    <w:rsid w:val="004565B4"/>
    <w:rsid w:val="00463494"/>
    <w:rsid w:val="00464F89"/>
    <w:rsid w:val="00473D02"/>
    <w:rsid w:val="00482D5B"/>
    <w:rsid w:val="0049065F"/>
    <w:rsid w:val="00493DB6"/>
    <w:rsid w:val="004B26E7"/>
    <w:rsid w:val="004B2D93"/>
    <w:rsid w:val="004B36D0"/>
    <w:rsid w:val="005003C2"/>
    <w:rsid w:val="00503019"/>
    <w:rsid w:val="00507EF7"/>
    <w:rsid w:val="00513017"/>
    <w:rsid w:val="005134C1"/>
    <w:rsid w:val="005166AD"/>
    <w:rsid w:val="005232F6"/>
    <w:rsid w:val="00524C39"/>
    <w:rsid w:val="00525F84"/>
    <w:rsid w:val="00552E2B"/>
    <w:rsid w:val="0056041E"/>
    <w:rsid w:val="00572457"/>
    <w:rsid w:val="005804A8"/>
    <w:rsid w:val="005810F6"/>
    <w:rsid w:val="00584266"/>
    <w:rsid w:val="00590926"/>
    <w:rsid w:val="00590A08"/>
    <w:rsid w:val="00596893"/>
    <w:rsid w:val="005A270E"/>
    <w:rsid w:val="005B17A5"/>
    <w:rsid w:val="005B3197"/>
    <w:rsid w:val="005C2E61"/>
    <w:rsid w:val="005D3151"/>
    <w:rsid w:val="005D54D8"/>
    <w:rsid w:val="005E039D"/>
    <w:rsid w:val="005E3A3C"/>
    <w:rsid w:val="005E4B3F"/>
    <w:rsid w:val="005F22B2"/>
    <w:rsid w:val="005F5AE9"/>
    <w:rsid w:val="0060766F"/>
    <w:rsid w:val="006131B8"/>
    <w:rsid w:val="00622E2C"/>
    <w:rsid w:val="006230A9"/>
    <w:rsid w:val="006275A8"/>
    <w:rsid w:val="00635CC1"/>
    <w:rsid w:val="00643C6C"/>
    <w:rsid w:val="00652407"/>
    <w:rsid w:val="0065681D"/>
    <w:rsid w:val="00662DF8"/>
    <w:rsid w:val="00663EDE"/>
    <w:rsid w:val="006661B1"/>
    <w:rsid w:val="00671BA8"/>
    <w:rsid w:val="00674B0E"/>
    <w:rsid w:val="006769E4"/>
    <w:rsid w:val="00680E33"/>
    <w:rsid w:val="00685E7F"/>
    <w:rsid w:val="00690051"/>
    <w:rsid w:val="00691633"/>
    <w:rsid w:val="00692055"/>
    <w:rsid w:val="00695418"/>
    <w:rsid w:val="006A1EA2"/>
    <w:rsid w:val="006B044B"/>
    <w:rsid w:val="006B330A"/>
    <w:rsid w:val="006D5DA4"/>
    <w:rsid w:val="006E29C2"/>
    <w:rsid w:val="006E3D66"/>
    <w:rsid w:val="006F1682"/>
    <w:rsid w:val="006F214A"/>
    <w:rsid w:val="006F3EC9"/>
    <w:rsid w:val="006F6130"/>
    <w:rsid w:val="007129FF"/>
    <w:rsid w:val="0072275B"/>
    <w:rsid w:val="00723F28"/>
    <w:rsid w:val="00724C06"/>
    <w:rsid w:val="00730BBC"/>
    <w:rsid w:val="00746991"/>
    <w:rsid w:val="0075028C"/>
    <w:rsid w:val="0075303F"/>
    <w:rsid w:val="00755314"/>
    <w:rsid w:val="0077148C"/>
    <w:rsid w:val="0078080E"/>
    <w:rsid w:val="00780C93"/>
    <w:rsid w:val="00780E00"/>
    <w:rsid w:val="00782A06"/>
    <w:rsid w:val="00784AC9"/>
    <w:rsid w:val="0079562F"/>
    <w:rsid w:val="007A6354"/>
    <w:rsid w:val="007A7E73"/>
    <w:rsid w:val="007D6CD5"/>
    <w:rsid w:val="007E0AA3"/>
    <w:rsid w:val="007E0C0D"/>
    <w:rsid w:val="007E5FF8"/>
    <w:rsid w:val="007F075C"/>
    <w:rsid w:val="00806469"/>
    <w:rsid w:val="00820B58"/>
    <w:rsid w:val="00822756"/>
    <w:rsid w:val="00824B0D"/>
    <w:rsid w:val="00825158"/>
    <w:rsid w:val="00826551"/>
    <w:rsid w:val="00830DA8"/>
    <w:rsid w:val="00831B27"/>
    <w:rsid w:val="00832CB9"/>
    <w:rsid w:val="00834C7B"/>
    <w:rsid w:val="00835860"/>
    <w:rsid w:val="00841DAB"/>
    <w:rsid w:val="00857672"/>
    <w:rsid w:val="00857CC1"/>
    <w:rsid w:val="008611AE"/>
    <w:rsid w:val="00861802"/>
    <w:rsid w:val="00866248"/>
    <w:rsid w:val="00866A7A"/>
    <w:rsid w:val="00881C53"/>
    <w:rsid w:val="00891A6A"/>
    <w:rsid w:val="008A7DBD"/>
    <w:rsid w:val="008B1520"/>
    <w:rsid w:val="008C4B61"/>
    <w:rsid w:val="008D1AB1"/>
    <w:rsid w:val="008D48E6"/>
    <w:rsid w:val="008E197E"/>
    <w:rsid w:val="008E3664"/>
    <w:rsid w:val="008E4512"/>
    <w:rsid w:val="008F480E"/>
    <w:rsid w:val="009203B8"/>
    <w:rsid w:val="0092571B"/>
    <w:rsid w:val="0092759B"/>
    <w:rsid w:val="009345CD"/>
    <w:rsid w:val="0093545B"/>
    <w:rsid w:val="00941075"/>
    <w:rsid w:val="00944578"/>
    <w:rsid w:val="00952697"/>
    <w:rsid w:val="00955E8B"/>
    <w:rsid w:val="00957D07"/>
    <w:rsid w:val="0096006C"/>
    <w:rsid w:val="00961E31"/>
    <w:rsid w:val="00970007"/>
    <w:rsid w:val="00972230"/>
    <w:rsid w:val="0097353A"/>
    <w:rsid w:val="009764A4"/>
    <w:rsid w:val="00977E16"/>
    <w:rsid w:val="00980F5F"/>
    <w:rsid w:val="00980F70"/>
    <w:rsid w:val="00984334"/>
    <w:rsid w:val="00984426"/>
    <w:rsid w:val="00985D3B"/>
    <w:rsid w:val="00994194"/>
    <w:rsid w:val="00994C20"/>
    <w:rsid w:val="00995126"/>
    <w:rsid w:val="00996110"/>
    <w:rsid w:val="009B211E"/>
    <w:rsid w:val="009B2A37"/>
    <w:rsid w:val="009C0A00"/>
    <w:rsid w:val="009C492E"/>
    <w:rsid w:val="009C632D"/>
    <w:rsid w:val="009C6703"/>
    <w:rsid w:val="009D0F6D"/>
    <w:rsid w:val="009D432C"/>
    <w:rsid w:val="009E41A1"/>
    <w:rsid w:val="009E477F"/>
    <w:rsid w:val="009E764E"/>
    <w:rsid w:val="009E7861"/>
    <w:rsid w:val="009F3954"/>
    <w:rsid w:val="00A13C79"/>
    <w:rsid w:val="00A13DFA"/>
    <w:rsid w:val="00A17CCD"/>
    <w:rsid w:val="00A31A56"/>
    <w:rsid w:val="00A36672"/>
    <w:rsid w:val="00A36CFC"/>
    <w:rsid w:val="00A43B8D"/>
    <w:rsid w:val="00A43BB4"/>
    <w:rsid w:val="00A545FF"/>
    <w:rsid w:val="00A556E7"/>
    <w:rsid w:val="00A572AB"/>
    <w:rsid w:val="00A63A09"/>
    <w:rsid w:val="00A65879"/>
    <w:rsid w:val="00A81CA0"/>
    <w:rsid w:val="00A8586A"/>
    <w:rsid w:val="00A93C79"/>
    <w:rsid w:val="00AA4E5F"/>
    <w:rsid w:val="00AB06A3"/>
    <w:rsid w:val="00AB4DC5"/>
    <w:rsid w:val="00AB5A53"/>
    <w:rsid w:val="00AC0255"/>
    <w:rsid w:val="00AD0C35"/>
    <w:rsid w:val="00AD18AA"/>
    <w:rsid w:val="00AD6E1C"/>
    <w:rsid w:val="00AE1B73"/>
    <w:rsid w:val="00AE34E2"/>
    <w:rsid w:val="00AE5932"/>
    <w:rsid w:val="00AF70C0"/>
    <w:rsid w:val="00B0557B"/>
    <w:rsid w:val="00B07571"/>
    <w:rsid w:val="00B1246E"/>
    <w:rsid w:val="00B17730"/>
    <w:rsid w:val="00B26BFF"/>
    <w:rsid w:val="00B30329"/>
    <w:rsid w:val="00B4407D"/>
    <w:rsid w:val="00B55262"/>
    <w:rsid w:val="00B57AE8"/>
    <w:rsid w:val="00B75C29"/>
    <w:rsid w:val="00B800CF"/>
    <w:rsid w:val="00B80D42"/>
    <w:rsid w:val="00B8252C"/>
    <w:rsid w:val="00B83AE6"/>
    <w:rsid w:val="00BA44A0"/>
    <w:rsid w:val="00BA4F7B"/>
    <w:rsid w:val="00BA7A2D"/>
    <w:rsid w:val="00BB476A"/>
    <w:rsid w:val="00BB54CA"/>
    <w:rsid w:val="00BB737C"/>
    <w:rsid w:val="00BC028C"/>
    <w:rsid w:val="00BD23FE"/>
    <w:rsid w:val="00BD3416"/>
    <w:rsid w:val="00BD6392"/>
    <w:rsid w:val="00BD6E95"/>
    <w:rsid w:val="00BE0984"/>
    <w:rsid w:val="00BE3AFC"/>
    <w:rsid w:val="00BE4E00"/>
    <w:rsid w:val="00BF151F"/>
    <w:rsid w:val="00BF3BE8"/>
    <w:rsid w:val="00BF4DE7"/>
    <w:rsid w:val="00C141B1"/>
    <w:rsid w:val="00C1500F"/>
    <w:rsid w:val="00C22094"/>
    <w:rsid w:val="00C224C4"/>
    <w:rsid w:val="00C24FAB"/>
    <w:rsid w:val="00C349B4"/>
    <w:rsid w:val="00C416E0"/>
    <w:rsid w:val="00C439DF"/>
    <w:rsid w:val="00C44626"/>
    <w:rsid w:val="00C46D25"/>
    <w:rsid w:val="00C506B9"/>
    <w:rsid w:val="00C50A15"/>
    <w:rsid w:val="00C51689"/>
    <w:rsid w:val="00C530ED"/>
    <w:rsid w:val="00C55C26"/>
    <w:rsid w:val="00C61339"/>
    <w:rsid w:val="00C613AC"/>
    <w:rsid w:val="00C61528"/>
    <w:rsid w:val="00C6181B"/>
    <w:rsid w:val="00C64914"/>
    <w:rsid w:val="00C73689"/>
    <w:rsid w:val="00C74FEE"/>
    <w:rsid w:val="00C80506"/>
    <w:rsid w:val="00C833C0"/>
    <w:rsid w:val="00C9323A"/>
    <w:rsid w:val="00C96898"/>
    <w:rsid w:val="00CA0F83"/>
    <w:rsid w:val="00CB0B48"/>
    <w:rsid w:val="00CB0CEB"/>
    <w:rsid w:val="00CC1400"/>
    <w:rsid w:val="00CC3415"/>
    <w:rsid w:val="00CC47EF"/>
    <w:rsid w:val="00CD6F94"/>
    <w:rsid w:val="00CE0B63"/>
    <w:rsid w:val="00CE6931"/>
    <w:rsid w:val="00CF3478"/>
    <w:rsid w:val="00D020B8"/>
    <w:rsid w:val="00D054FC"/>
    <w:rsid w:val="00D14E3B"/>
    <w:rsid w:val="00D2435F"/>
    <w:rsid w:val="00D35A40"/>
    <w:rsid w:val="00D57A72"/>
    <w:rsid w:val="00D60816"/>
    <w:rsid w:val="00D61954"/>
    <w:rsid w:val="00D63D48"/>
    <w:rsid w:val="00D64EA9"/>
    <w:rsid w:val="00D64FA4"/>
    <w:rsid w:val="00D67891"/>
    <w:rsid w:val="00D679B9"/>
    <w:rsid w:val="00D734CC"/>
    <w:rsid w:val="00D80878"/>
    <w:rsid w:val="00D829A7"/>
    <w:rsid w:val="00D86C5D"/>
    <w:rsid w:val="00D9030E"/>
    <w:rsid w:val="00D9144B"/>
    <w:rsid w:val="00D93100"/>
    <w:rsid w:val="00DA617A"/>
    <w:rsid w:val="00DB2E83"/>
    <w:rsid w:val="00DD5FFE"/>
    <w:rsid w:val="00DE10AD"/>
    <w:rsid w:val="00DE411E"/>
    <w:rsid w:val="00DE7F33"/>
    <w:rsid w:val="00DF3429"/>
    <w:rsid w:val="00DF4AB3"/>
    <w:rsid w:val="00DF6509"/>
    <w:rsid w:val="00E04341"/>
    <w:rsid w:val="00E10586"/>
    <w:rsid w:val="00E14110"/>
    <w:rsid w:val="00E2425A"/>
    <w:rsid w:val="00E259FD"/>
    <w:rsid w:val="00E309D1"/>
    <w:rsid w:val="00E33653"/>
    <w:rsid w:val="00E407E6"/>
    <w:rsid w:val="00E50A75"/>
    <w:rsid w:val="00E60A00"/>
    <w:rsid w:val="00E610C9"/>
    <w:rsid w:val="00E62DD0"/>
    <w:rsid w:val="00E737F7"/>
    <w:rsid w:val="00E7681A"/>
    <w:rsid w:val="00E84301"/>
    <w:rsid w:val="00E84C59"/>
    <w:rsid w:val="00E905D5"/>
    <w:rsid w:val="00E9358F"/>
    <w:rsid w:val="00EB174A"/>
    <w:rsid w:val="00EB31EA"/>
    <w:rsid w:val="00EC32F2"/>
    <w:rsid w:val="00EC4F35"/>
    <w:rsid w:val="00ED4C96"/>
    <w:rsid w:val="00EE3036"/>
    <w:rsid w:val="00EE67FE"/>
    <w:rsid w:val="00EE7249"/>
    <w:rsid w:val="00EF6C9C"/>
    <w:rsid w:val="00F00F86"/>
    <w:rsid w:val="00F026DA"/>
    <w:rsid w:val="00F02A1B"/>
    <w:rsid w:val="00F14471"/>
    <w:rsid w:val="00F161BF"/>
    <w:rsid w:val="00F16FDB"/>
    <w:rsid w:val="00F203D7"/>
    <w:rsid w:val="00F23A39"/>
    <w:rsid w:val="00F25528"/>
    <w:rsid w:val="00F2720B"/>
    <w:rsid w:val="00F335BA"/>
    <w:rsid w:val="00F375A9"/>
    <w:rsid w:val="00F406CC"/>
    <w:rsid w:val="00F44335"/>
    <w:rsid w:val="00F5135A"/>
    <w:rsid w:val="00F54075"/>
    <w:rsid w:val="00F57A39"/>
    <w:rsid w:val="00F61192"/>
    <w:rsid w:val="00F61BD4"/>
    <w:rsid w:val="00F632F3"/>
    <w:rsid w:val="00F638A9"/>
    <w:rsid w:val="00F73C17"/>
    <w:rsid w:val="00F76926"/>
    <w:rsid w:val="00F812E9"/>
    <w:rsid w:val="00F87F71"/>
    <w:rsid w:val="00F9498D"/>
    <w:rsid w:val="00FA2680"/>
    <w:rsid w:val="00FA3B47"/>
    <w:rsid w:val="00FA7996"/>
    <w:rsid w:val="00FA7FBB"/>
    <w:rsid w:val="00FB5491"/>
    <w:rsid w:val="00FC0E64"/>
    <w:rsid w:val="00FC1BAD"/>
    <w:rsid w:val="00FC2788"/>
    <w:rsid w:val="00FC278C"/>
    <w:rsid w:val="00FC7B1A"/>
    <w:rsid w:val="00FD07BA"/>
    <w:rsid w:val="00FE0331"/>
    <w:rsid w:val="00FE17AD"/>
    <w:rsid w:val="00FE1F75"/>
    <w:rsid w:val="00FE2A15"/>
    <w:rsid w:val="00FF017D"/>
    <w:rsid w:val="00FF27FB"/>
    <w:rsid w:val="00FF5B45"/>
    <w:rsid w:val="040BFD18"/>
    <w:rsid w:val="087B0BB5"/>
    <w:rsid w:val="092ABDDA"/>
    <w:rsid w:val="0AA00B1B"/>
    <w:rsid w:val="0EF9E7D7"/>
    <w:rsid w:val="12CEC0C6"/>
    <w:rsid w:val="185E01AF"/>
    <w:rsid w:val="1F2C7266"/>
    <w:rsid w:val="1FC78E79"/>
    <w:rsid w:val="25B14F77"/>
    <w:rsid w:val="284BE181"/>
    <w:rsid w:val="2BDCBC5A"/>
    <w:rsid w:val="2BE85997"/>
    <w:rsid w:val="32CFC380"/>
    <w:rsid w:val="3305A75A"/>
    <w:rsid w:val="3C8E5C65"/>
    <w:rsid w:val="3D17D1BA"/>
    <w:rsid w:val="3D745F33"/>
    <w:rsid w:val="3F85889B"/>
    <w:rsid w:val="43F9EE82"/>
    <w:rsid w:val="48409574"/>
    <w:rsid w:val="4C520BBE"/>
    <w:rsid w:val="4E42A7E4"/>
    <w:rsid w:val="4FF5A769"/>
    <w:rsid w:val="54CA69BB"/>
    <w:rsid w:val="5729B5AE"/>
    <w:rsid w:val="5FFC2F67"/>
    <w:rsid w:val="60B5C243"/>
    <w:rsid w:val="6378397A"/>
    <w:rsid w:val="6C705DA8"/>
    <w:rsid w:val="6CC1E440"/>
    <w:rsid w:val="71CABD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84CA7"/>
  <w15:docId w15:val="{BF8F8E1E-3696-4F32-93E1-90746457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locked="0" w:semiHidden="1" w:uiPriority="0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ali">
    <w:name w:val="Normal"/>
    <w:qFormat/>
    <w:rsid w:val="00EE7249"/>
    <w:rPr>
      <w:rFonts w:ascii="Arial" w:eastAsia="Times New Roman" w:hAnsi="Arial"/>
      <w:sz w:val="22"/>
      <w:lang w:eastAsia="en-US"/>
    </w:rPr>
  </w:style>
  <w:style w:type="paragraph" w:styleId="Otsikko1">
    <w:name w:val="heading 1"/>
    <w:basedOn w:val="Normaali"/>
    <w:next w:val="Normaali"/>
    <w:qFormat/>
    <w:locked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oppuviitteenteksti1">
    <w:name w:val="Loppuviitteen teksti1"/>
    <w:semiHidden/>
    <w:locked/>
  </w:style>
  <w:style w:type="paragraph" w:styleId="Yltunniste">
    <w:name w:val="header"/>
    <w:basedOn w:val="Normaali"/>
    <w:link w:val="YltunnisteChar"/>
    <w:uiPriority w:val="99"/>
    <w:locked/>
    <w:pPr>
      <w:tabs>
        <w:tab w:val="center" w:pos="4153"/>
        <w:tab w:val="right" w:pos="8306"/>
      </w:tabs>
    </w:pPr>
  </w:style>
  <w:style w:type="paragraph" w:styleId="Alatunniste">
    <w:name w:val="footer"/>
    <w:basedOn w:val="Normaali"/>
    <w:link w:val="AlatunnisteChar"/>
    <w:uiPriority w:val="99"/>
    <w:locked/>
    <w:pPr>
      <w:tabs>
        <w:tab w:val="center" w:pos="4153"/>
        <w:tab w:val="right" w:pos="8306"/>
      </w:tabs>
    </w:pPr>
  </w:style>
  <w:style w:type="character" w:styleId="Rivinumero">
    <w:name w:val="line number"/>
    <w:basedOn w:val="Loppuviitteenteksti1"/>
    <w:locked/>
    <w:rsid w:val="00017FEF"/>
  </w:style>
  <w:style w:type="character" w:styleId="Kommentinviite">
    <w:name w:val="annotation reference"/>
    <w:basedOn w:val="Loppuviitteenteksti1"/>
    <w:semiHidden/>
    <w:locked/>
    <w:rsid w:val="00CB0CEB"/>
    <w:rPr>
      <w:sz w:val="16"/>
      <w:szCs w:val="16"/>
    </w:rPr>
  </w:style>
  <w:style w:type="paragraph" w:styleId="Kommentinteksti">
    <w:name w:val="annotation text"/>
    <w:basedOn w:val="Normaali"/>
    <w:semiHidden/>
    <w:locked/>
    <w:rsid w:val="00CB0CEB"/>
    <w:rPr>
      <w:sz w:val="20"/>
    </w:rPr>
  </w:style>
  <w:style w:type="paragraph" w:styleId="Kommentinotsikko">
    <w:name w:val="annotation subject"/>
    <w:basedOn w:val="Kommentinteksti"/>
    <w:next w:val="Kommentinteksti"/>
    <w:semiHidden/>
    <w:locked/>
    <w:rsid w:val="00CB0CEB"/>
    <w:rPr>
      <w:b/>
      <w:bCs/>
    </w:rPr>
  </w:style>
  <w:style w:type="paragraph" w:styleId="Seliteteksti">
    <w:name w:val="Balloon Text"/>
    <w:basedOn w:val="Normaali"/>
    <w:semiHidden/>
    <w:locked/>
    <w:rsid w:val="00CB0CEB"/>
    <w:rPr>
      <w:rFonts w:ascii="Tahoma" w:hAnsi="Tahoma" w:cs="Tahoma"/>
      <w:sz w:val="16"/>
      <w:szCs w:val="16"/>
    </w:rPr>
  </w:style>
  <w:style w:type="character" w:styleId="Sivunumero">
    <w:name w:val="page number"/>
    <w:basedOn w:val="Loppuviitteenteksti1"/>
    <w:uiPriority w:val="99"/>
    <w:locked/>
    <w:rsid w:val="00EE7249"/>
  </w:style>
  <w:style w:type="character" w:styleId="Hyperlinkki">
    <w:name w:val="Hyperlink"/>
    <w:basedOn w:val="Kappaleenoletusfontti"/>
    <w:uiPriority w:val="99"/>
    <w:unhideWhenUsed/>
    <w:locked/>
    <w:rsid w:val="00AE1B73"/>
    <w:rPr>
      <w:color w:val="0000FF" w:themeColor="hyperlink"/>
      <w:u w:val="single"/>
    </w:rPr>
  </w:style>
  <w:style w:type="table" w:styleId="TaulukkoRuudukko">
    <w:name w:val="Table Grid"/>
    <w:basedOn w:val="Normaalitaulukko"/>
    <w:uiPriority w:val="59"/>
    <w:locked/>
    <w:rsid w:val="00BE3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unhideWhenUsed/>
    <w:locked/>
    <w:rsid w:val="00BE3AF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i-FI"/>
    </w:rPr>
  </w:style>
  <w:style w:type="character" w:styleId="Paikkamerkkiteksti">
    <w:name w:val="Placeholder Text"/>
    <w:basedOn w:val="Kappaleenoletusfontti"/>
    <w:uiPriority w:val="99"/>
    <w:semiHidden/>
    <w:locked/>
    <w:rsid w:val="00BF3BE8"/>
    <w:rPr>
      <w:color w:val="808080"/>
    </w:rPr>
  </w:style>
  <w:style w:type="paragraph" w:styleId="Luettelokappale">
    <w:name w:val="List Paragraph"/>
    <w:basedOn w:val="Normaali"/>
    <w:uiPriority w:val="34"/>
    <w:qFormat/>
    <w:locked/>
    <w:rsid w:val="00985D3B"/>
    <w:pPr>
      <w:spacing w:after="160" w:line="252" w:lineRule="auto"/>
      <w:ind w:left="720"/>
      <w:contextualSpacing/>
    </w:pPr>
    <w:rPr>
      <w:rFonts w:ascii="Calibri" w:eastAsiaTheme="minorHAnsi" w:hAnsi="Calibri" w:cs="Calibri"/>
      <w:szCs w:val="22"/>
    </w:rPr>
  </w:style>
  <w:style w:type="paragraph" w:styleId="Eivli">
    <w:name w:val="No Spacing"/>
    <w:link w:val="EivliChar"/>
    <w:uiPriority w:val="1"/>
    <w:qFormat/>
    <w:locked/>
    <w:rsid w:val="000F1C7A"/>
    <w:rPr>
      <w:rFonts w:asciiTheme="minorHAnsi" w:eastAsiaTheme="minorEastAsia" w:hAnsiTheme="minorHAnsi" w:cstheme="minorBidi"/>
      <w:sz w:val="22"/>
      <w:szCs w:val="22"/>
    </w:rPr>
  </w:style>
  <w:style w:type="character" w:customStyle="1" w:styleId="EivliChar">
    <w:name w:val="Ei väliä Char"/>
    <w:basedOn w:val="Kappaleenoletusfontti"/>
    <w:link w:val="Eivli"/>
    <w:uiPriority w:val="1"/>
    <w:rsid w:val="000F1C7A"/>
    <w:rPr>
      <w:rFonts w:asciiTheme="minorHAnsi" w:eastAsiaTheme="minorEastAsia" w:hAnsiTheme="minorHAnsi" w:cstheme="minorBidi"/>
      <w:sz w:val="22"/>
      <w:szCs w:val="22"/>
    </w:rPr>
  </w:style>
  <w:style w:type="character" w:styleId="Ratkaisematonmaininta">
    <w:name w:val="Unresolved Mention"/>
    <w:basedOn w:val="Kappaleenoletusfontti"/>
    <w:uiPriority w:val="99"/>
    <w:semiHidden/>
    <w:unhideWhenUsed/>
    <w:locked/>
    <w:rsid w:val="006B330A"/>
    <w:rPr>
      <w:color w:val="605E5C"/>
      <w:shd w:val="clear" w:color="auto" w:fill="E1DFDD"/>
    </w:rPr>
  </w:style>
  <w:style w:type="character" w:customStyle="1" w:styleId="YltunnisteChar">
    <w:name w:val="Ylätunniste Char"/>
    <w:basedOn w:val="Kappaleenoletusfontti"/>
    <w:link w:val="Yltunniste"/>
    <w:uiPriority w:val="99"/>
    <w:rsid w:val="00AA4E5F"/>
    <w:rPr>
      <w:rFonts w:ascii="Arial" w:eastAsia="Times New Roman" w:hAnsi="Arial"/>
      <w:sz w:val="22"/>
      <w:lang w:eastAsia="en-US"/>
    </w:rPr>
  </w:style>
  <w:style w:type="character" w:styleId="AvattuHyperlinkki">
    <w:name w:val="FollowedHyperlink"/>
    <w:basedOn w:val="Kappaleenoletusfontti"/>
    <w:uiPriority w:val="99"/>
    <w:semiHidden/>
    <w:unhideWhenUsed/>
    <w:locked/>
    <w:rsid w:val="002363F4"/>
    <w:rPr>
      <w:color w:val="800080" w:themeColor="followedHyperlink"/>
      <w:u w:val="single"/>
    </w:rPr>
  </w:style>
  <w:style w:type="character" w:customStyle="1" w:styleId="AlatunnisteChar">
    <w:name w:val="Alatunniste Char"/>
    <w:basedOn w:val="Kappaleenoletusfontti"/>
    <w:link w:val="Alatunniste"/>
    <w:uiPriority w:val="99"/>
    <w:rsid w:val="002E0DCA"/>
    <w:rPr>
      <w:rFonts w:ascii="Arial" w:eastAsia="Times New Roman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2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yria.fi/yhteishaussa-hakeminen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psa_s\Downloads\Hyria_koulutus_asiakirjapohja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625FD269F24A0591BFE97A6514B5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EE7F54-4FF5-4C10-B187-A409270A8491}"/>
      </w:docPartPr>
      <w:docPartBody>
        <w:p w:rsidR="00635EA1" w:rsidRDefault="0017636F" w:rsidP="0017636F">
          <w:pPr>
            <w:pStyle w:val="BD625FD269F24A0591BFE97A6514B555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C8D6D43D965479CB7D6B696E2AFA8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F3ED00-01C9-413A-AA91-A4AC0115E4DE}"/>
      </w:docPartPr>
      <w:docPartBody>
        <w:p w:rsidR="00635EA1" w:rsidRDefault="0017636F" w:rsidP="0017636F">
          <w:pPr>
            <w:pStyle w:val="1C8D6D43D965479CB7D6B696E2AFA8AF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F17BBF6463746DFA9A9EBC394E4AF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A554B44-8BA3-475E-B2D6-F7EB09B9DF8D}"/>
      </w:docPartPr>
      <w:docPartBody>
        <w:p w:rsidR="00635EA1" w:rsidRDefault="0017636F" w:rsidP="0017636F">
          <w:pPr>
            <w:pStyle w:val="9F17BBF6463746DFA9A9EBC394E4AFB8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E80737F1AE9497C92A1CF8F0DAD47E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3E1939-D666-4907-A256-8C8083C7320A}"/>
      </w:docPartPr>
      <w:docPartBody>
        <w:p w:rsidR="00635EA1" w:rsidRDefault="0017636F" w:rsidP="0017636F">
          <w:pPr>
            <w:pStyle w:val="AE80737F1AE9497C92A1CF8F0DAD47EB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6816796A2A1D46CC8C99378B238785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3C6BE74-929F-4D43-9C28-DC9FF167DD79}"/>
      </w:docPartPr>
      <w:docPartBody>
        <w:p w:rsidR="00635EA1" w:rsidRDefault="0017636F" w:rsidP="0017636F">
          <w:pPr>
            <w:pStyle w:val="6816796A2A1D46CC8C99378B2387855D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D59F678C9BF4EFDA40322AF27476A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66A72F-5781-440D-B9EE-240F0B61F198}"/>
      </w:docPartPr>
      <w:docPartBody>
        <w:p w:rsidR="00635EA1" w:rsidRDefault="0017636F" w:rsidP="0017636F">
          <w:pPr>
            <w:pStyle w:val="AD59F678C9BF4EFDA40322AF27476A44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05A455446C74424A905E11BF7089D29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B34847-3E6F-4428-AB3F-6C4252BA26E8}"/>
      </w:docPartPr>
      <w:docPartBody>
        <w:p w:rsidR="00635EA1" w:rsidRDefault="0017636F" w:rsidP="0017636F">
          <w:pPr>
            <w:pStyle w:val="05A455446C74424A905E11BF7089D29F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F28B5D8BF0943FB806915CE673BCF7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318C18-1175-417D-9056-46C9F7997202}"/>
      </w:docPartPr>
      <w:docPartBody>
        <w:p w:rsidR="00635EA1" w:rsidRDefault="0017636F" w:rsidP="0017636F">
          <w:pPr>
            <w:pStyle w:val="DF28B5D8BF0943FB806915CE673BCF7F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00213831856C49E4913B062A8001FC8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DC845E4-8F2E-4829-B497-4F0CBE9715E0}"/>
      </w:docPartPr>
      <w:docPartBody>
        <w:p w:rsidR="00635EA1" w:rsidRDefault="0017636F" w:rsidP="0017636F">
          <w:pPr>
            <w:pStyle w:val="00213831856C49E4913B062A8001FC80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8385C6ACD6CF4B7B84FD370396B503C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C29EE7E-C0AE-4672-830F-41F9F50FFBD9}"/>
      </w:docPartPr>
      <w:docPartBody>
        <w:p w:rsidR="00635EA1" w:rsidRDefault="0017636F" w:rsidP="0017636F">
          <w:pPr>
            <w:pStyle w:val="8385C6ACD6CF4B7B84FD370396B503CD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A92F6FBBF9749D4B20167B063FFD1F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AF36A76-C17D-4914-9BED-29EB11F550A7}"/>
      </w:docPartPr>
      <w:docPartBody>
        <w:p w:rsidR="00635EA1" w:rsidRDefault="0017636F" w:rsidP="0017636F">
          <w:pPr>
            <w:pStyle w:val="EA92F6FBBF9749D4B20167B063FFD1F8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01F338605A04373B5EED2A559A7555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C68700-AE00-4318-AEB0-E0150E6E071E}"/>
      </w:docPartPr>
      <w:docPartBody>
        <w:p w:rsidR="00635EA1" w:rsidRDefault="0017636F" w:rsidP="0017636F">
          <w:pPr>
            <w:pStyle w:val="201F338605A04373B5EED2A559A75556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387F34FC82F34275B5EC3119CEF4F9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4B10DB-480B-46DA-8A89-DE8E4F7AA155}"/>
      </w:docPartPr>
      <w:docPartBody>
        <w:p w:rsidR="00635EA1" w:rsidRDefault="0017636F" w:rsidP="0017636F">
          <w:pPr>
            <w:pStyle w:val="387F34FC82F34275B5EC3119CEF4F94E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3265C908DF948368C88ECA8ADC94C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79EE388-5BB2-49C9-8F71-60BC4A744F1A}"/>
      </w:docPartPr>
      <w:docPartBody>
        <w:p w:rsidR="00635EA1" w:rsidRDefault="0017636F" w:rsidP="0017636F">
          <w:pPr>
            <w:pStyle w:val="A3265C908DF948368C88ECA8ADC94C40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87DB73C518AD45709B7650BF86C734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CDD4CE-7984-4591-AB22-3AFF7389CC97}"/>
      </w:docPartPr>
      <w:docPartBody>
        <w:p w:rsidR="00635EA1" w:rsidRDefault="0017636F" w:rsidP="0017636F">
          <w:pPr>
            <w:pStyle w:val="87DB73C518AD45709B7650BF86C7343D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AAE9C0BBE0E4025B613F053D48A12A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71B9590-612F-4F88-B1EF-18F3FA25B4D6}"/>
      </w:docPartPr>
      <w:docPartBody>
        <w:p w:rsidR="00635EA1" w:rsidRDefault="0017636F" w:rsidP="0017636F">
          <w:pPr>
            <w:pStyle w:val="7AAE9C0BBE0E4025B613F053D48A12A8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3860DF55AA04A1FBF0A3EA44432A2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309D2E-7C16-4288-A3E8-CB724BB3CB64}"/>
      </w:docPartPr>
      <w:docPartBody>
        <w:p w:rsidR="00635EA1" w:rsidRDefault="0017636F" w:rsidP="0017636F">
          <w:pPr>
            <w:pStyle w:val="53860DF55AA04A1FBF0A3EA44432A239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409E1B0D8484608A100F154B9C3F7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570F43-8F1B-48E2-A0EE-2F405377132D}"/>
      </w:docPartPr>
      <w:docPartBody>
        <w:p w:rsidR="00635EA1" w:rsidRDefault="0017636F" w:rsidP="0017636F">
          <w:pPr>
            <w:pStyle w:val="2409E1B0D8484608A100F154B9C3F7AF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2E317C3F31E416FA7EC7FAE40E405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D81CE1-167E-42EF-B3DF-90CBCB92560D}"/>
      </w:docPartPr>
      <w:docPartBody>
        <w:p w:rsidR="00635EA1" w:rsidRDefault="0017636F" w:rsidP="0017636F">
          <w:pPr>
            <w:pStyle w:val="E2E317C3F31E416FA7EC7FAE40E4054E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E09990D181A49EA94DCF697D5202E2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345AA7-3F52-4550-8FFF-3BAE325266DA}"/>
      </w:docPartPr>
      <w:docPartBody>
        <w:p w:rsidR="00635EA1" w:rsidRDefault="0017636F" w:rsidP="0017636F">
          <w:pPr>
            <w:pStyle w:val="DE09990D181A49EA94DCF697D5202E28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F5B4A83834A4E77AF8514DA94F37D3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6E0603-5699-4065-A4B5-9C98C88D333F}"/>
      </w:docPartPr>
      <w:docPartBody>
        <w:p w:rsidR="00635EA1" w:rsidRDefault="0017636F" w:rsidP="0017636F">
          <w:pPr>
            <w:pStyle w:val="1F5B4A83834A4E77AF8514DA94F37D3B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8F7274C19F55421F9D811FB43AB15D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5840858-FA9A-4C6C-9A87-FA17C7D5843D}"/>
      </w:docPartPr>
      <w:docPartBody>
        <w:p w:rsidR="00635EA1" w:rsidRDefault="0017636F" w:rsidP="0017636F">
          <w:pPr>
            <w:pStyle w:val="8F7274C19F55421F9D811FB43AB15D7C"/>
          </w:pPr>
          <w:r w:rsidRPr="00220275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8B"/>
    <w:rsid w:val="0002748E"/>
    <w:rsid w:val="000B2418"/>
    <w:rsid w:val="0017636F"/>
    <w:rsid w:val="001A3A0F"/>
    <w:rsid w:val="003140B3"/>
    <w:rsid w:val="00531988"/>
    <w:rsid w:val="005D3151"/>
    <w:rsid w:val="00635EA1"/>
    <w:rsid w:val="00665D2E"/>
    <w:rsid w:val="006A15E5"/>
    <w:rsid w:val="00793A92"/>
    <w:rsid w:val="007C03A7"/>
    <w:rsid w:val="00955E8B"/>
    <w:rsid w:val="00B122BA"/>
    <w:rsid w:val="00B26519"/>
    <w:rsid w:val="00C349B4"/>
    <w:rsid w:val="00C61528"/>
    <w:rsid w:val="00D51FB4"/>
    <w:rsid w:val="00D57A72"/>
    <w:rsid w:val="00D964B8"/>
    <w:rsid w:val="00E74303"/>
    <w:rsid w:val="00EA7EAB"/>
    <w:rsid w:val="00EE67FE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17636F"/>
    <w:rPr>
      <w:color w:val="808080"/>
    </w:rPr>
  </w:style>
  <w:style w:type="paragraph" w:customStyle="1" w:styleId="7D65BA1B9F024C729E7C6E1CD67413C5">
    <w:name w:val="7D65BA1B9F024C729E7C6E1CD67413C5"/>
    <w:rsid w:val="00E74303"/>
    <w:pPr>
      <w:spacing w:line="278" w:lineRule="auto"/>
    </w:pPr>
    <w:rPr>
      <w:sz w:val="24"/>
      <w:szCs w:val="24"/>
    </w:rPr>
  </w:style>
  <w:style w:type="paragraph" w:customStyle="1" w:styleId="2EBA017666C84949A65E5186FA35CFF5">
    <w:name w:val="2EBA017666C84949A65E5186FA35CFF5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AD8CBA50663454AA62D899FD7AD41E2">
    <w:name w:val="4AD8CBA50663454AA62D899FD7AD41E2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E2CA5A8201DE419E900A32022AEF49B3">
    <w:name w:val="E2CA5A8201DE419E900A32022AEF49B3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E13936C8A854589948F11378FA56207">
    <w:name w:val="7E13936C8A854589948F11378FA56207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D65BA1B9F024C729E7C6E1CD67413C51">
    <w:name w:val="7D65BA1B9F024C729E7C6E1CD67413C51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84EF72E86974129B922E72C6534E8AF">
    <w:name w:val="A84EF72E86974129B922E72C6534E8AF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A76B9D1A7154144A31CF362D1810EBC">
    <w:name w:val="AA76B9D1A7154144A31CF362D1810EBC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6F769B758AAA4B20A8EFD58CCF5A7245">
    <w:name w:val="6F769B758AAA4B20A8EFD58CCF5A7245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B86889067ED4DBA9DF231C5559BCFC5">
    <w:name w:val="4B86889067ED4DBA9DF231C5559BCFC5"/>
    <w:rsid w:val="00E7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94DC4B09F38440184A66C1BFEDA4A10">
    <w:name w:val="194DC4B09F38440184A66C1BFEDA4A10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29906B95217A4F02BCF96F58E2D7B059">
    <w:name w:val="29906B95217A4F02BCF96F58E2D7B059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231850181A1F4F2FAFD288A76CA84FB9">
    <w:name w:val="231850181A1F4F2FAFD288A76CA84FB9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BF16B81AE61404CBD6F46F723811628">
    <w:name w:val="4BF16B81AE61404CBD6F46F723811628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5246946F245C46758CECD1356B9EA373">
    <w:name w:val="5246946F245C46758CECD1356B9EA373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3B33834EF9B24223B95C9DC42B19E71B">
    <w:name w:val="3B33834EF9B24223B95C9DC42B19E71B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D6613B58C45D452D82B011D23835C262">
    <w:name w:val="D6613B58C45D452D82B011D23835C262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730989DC0D6E4FD3B9C4080F8C2B4FD7">
    <w:name w:val="730989DC0D6E4FD3B9C4080F8C2B4FD7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B8975B906539471192DD67A56B780D7D">
    <w:name w:val="B8975B906539471192DD67A56B780D7D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A8760C7F1FF64886B5C41BAA32A13BAF">
    <w:name w:val="A8760C7F1FF64886B5C41BAA32A13BAF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98D64929FE3447B08F9B3597C231AFEA">
    <w:name w:val="98D64929FE3447B08F9B3597C231AFEA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08323F70F80341209ED54B3E2178D523">
    <w:name w:val="08323F70F80341209ED54B3E2178D523"/>
    <w:rsid w:val="00E7430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2EBA017666C84949A65E5186FA35CFF51">
    <w:name w:val="2EBA017666C84949A65E5186FA35CFF5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AD8CBA50663454AA62D899FD7AD41E21">
    <w:name w:val="4AD8CBA50663454AA62D899FD7AD41E2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E2CA5A8201DE419E900A32022AEF49B31">
    <w:name w:val="E2CA5A8201DE419E900A32022AEF49B31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E13936C8A854589948F11378FA562071">
    <w:name w:val="7E13936C8A854589948F11378FA562071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D65BA1B9F024C729E7C6E1CD67413C52">
    <w:name w:val="7D65BA1B9F024C729E7C6E1CD67413C52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84EF72E86974129B922E72C6534E8AF1">
    <w:name w:val="A84EF72E86974129B922E72C6534E8AF1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A76B9D1A7154144A31CF362D1810EBC1">
    <w:name w:val="AA76B9D1A7154144A31CF362D1810EBC1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6F769B758AAA4B20A8EFD58CCF5A72451">
    <w:name w:val="6F769B758AAA4B20A8EFD58CCF5A7245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B86889067ED4DBA9DF231C5559BCFC51">
    <w:name w:val="4B86889067ED4DBA9DF231C5559BCFC51"/>
    <w:rsid w:val="007C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94DC4B09F38440184A66C1BFEDA4A101">
    <w:name w:val="194DC4B09F38440184A66C1BFEDA4A10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29906B95217A4F02BCF96F58E2D7B0591">
    <w:name w:val="29906B95217A4F02BCF96F58E2D7B059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231850181A1F4F2FAFD288A76CA84FB91">
    <w:name w:val="231850181A1F4F2FAFD288A76CA84FB9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4BF16B81AE61404CBD6F46F7238116281">
    <w:name w:val="4BF16B81AE61404CBD6F46F723811628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5246946F245C46758CECD1356B9EA3731">
    <w:name w:val="5246946F245C46758CECD1356B9EA373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3B33834EF9B24223B95C9DC42B19E71B1">
    <w:name w:val="3B33834EF9B24223B95C9DC42B19E71B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D6613B58C45D452D82B011D23835C2621">
    <w:name w:val="D6613B58C45D452D82B011D23835C262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730989DC0D6E4FD3B9C4080F8C2B4FD71">
    <w:name w:val="730989DC0D6E4FD3B9C4080F8C2B4FD7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B8975B906539471192DD67A56B780D7D1">
    <w:name w:val="B8975B906539471192DD67A56B780D7D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A8760C7F1FF64886B5C41BAA32A13BAF1">
    <w:name w:val="A8760C7F1FF64886B5C41BAA32A13BAF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98D64929FE3447B08F9B3597C231AFEA1">
    <w:name w:val="98D64929FE3447B08F9B3597C231AFEA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08323F70F80341209ED54B3E2178D5231">
    <w:name w:val="08323F70F80341209ED54B3E2178D5231"/>
    <w:rsid w:val="007C03A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US"/>
      <w14:ligatures w14:val="none"/>
    </w:rPr>
  </w:style>
  <w:style w:type="paragraph" w:customStyle="1" w:styleId="1A1D650D917B4CACA3D0CBBAEE6240C9">
    <w:name w:val="1A1D650D917B4CACA3D0CBBAEE6240C9"/>
    <w:rsid w:val="0017636F"/>
    <w:pPr>
      <w:spacing w:line="278" w:lineRule="auto"/>
    </w:pPr>
    <w:rPr>
      <w:sz w:val="24"/>
      <w:szCs w:val="24"/>
    </w:rPr>
  </w:style>
  <w:style w:type="paragraph" w:customStyle="1" w:styleId="BD625FD269F24A0591BFE97A6514B555">
    <w:name w:val="BD625FD269F24A0591BFE97A6514B555"/>
    <w:rsid w:val="0017636F"/>
    <w:pPr>
      <w:spacing w:line="278" w:lineRule="auto"/>
    </w:pPr>
    <w:rPr>
      <w:sz w:val="24"/>
      <w:szCs w:val="24"/>
    </w:rPr>
  </w:style>
  <w:style w:type="paragraph" w:customStyle="1" w:styleId="1C8D6D43D965479CB7D6B696E2AFA8AF">
    <w:name w:val="1C8D6D43D965479CB7D6B696E2AFA8AF"/>
    <w:rsid w:val="0017636F"/>
    <w:pPr>
      <w:spacing w:line="278" w:lineRule="auto"/>
    </w:pPr>
    <w:rPr>
      <w:sz w:val="24"/>
      <w:szCs w:val="24"/>
    </w:rPr>
  </w:style>
  <w:style w:type="paragraph" w:customStyle="1" w:styleId="9F17BBF6463746DFA9A9EBC394E4AFB8">
    <w:name w:val="9F17BBF6463746DFA9A9EBC394E4AFB8"/>
    <w:rsid w:val="0017636F"/>
    <w:pPr>
      <w:spacing w:line="278" w:lineRule="auto"/>
    </w:pPr>
    <w:rPr>
      <w:sz w:val="24"/>
      <w:szCs w:val="24"/>
    </w:rPr>
  </w:style>
  <w:style w:type="paragraph" w:customStyle="1" w:styleId="AE80737F1AE9497C92A1CF8F0DAD47EB">
    <w:name w:val="AE80737F1AE9497C92A1CF8F0DAD47EB"/>
    <w:rsid w:val="0017636F"/>
    <w:pPr>
      <w:spacing w:line="278" w:lineRule="auto"/>
    </w:pPr>
    <w:rPr>
      <w:sz w:val="24"/>
      <w:szCs w:val="24"/>
    </w:rPr>
  </w:style>
  <w:style w:type="paragraph" w:customStyle="1" w:styleId="6816796A2A1D46CC8C99378B2387855D">
    <w:name w:val="6816796A2A1D46CC8C99378B2387855D"/>
    <w:rsid w:val="0017636F"/>
    <w:pPr>
      <w:spacing w:line="278" w:lineRule="auto"/>
    </w:pPr>
    <w:rPr>
      <w:sz w:val="24"/>
      <w:szCs w:val="24"/>
    </w:rPr>
  </w:style>
  <w:style w:type="paragraph" w:customStyle="1" w:styleId="D6B263354AC4476B9F0AA7F33342CED4">
    <w:name w:val="D6B263354AC4476B9F0AA7F33342CED4"/>
    <w:rsid w:val="0017636F"/>
    <w:pPr>
      <w:spacing w:line="278" w:lineRule="auto"/>
    </w:pPr>
    <w:rPr>
      <w:sz w:val="24"/>
      <w:szCs w:val="24"/>
    </w:rPr>
  </w:style>
  <w:style w:type="paragraph" w:customStyle="1" w:styleId="AD59F678C9BF4EFDA40322AF27476A44">
    <w:name w:val="AD59F678C9BF4EFDA40322AF27476A44"/>
    <w:rsid w:val="0017636F"/>
    <w:pPr>
      <w:spacing w:line="278" w:lineRule="auto"/>
    </w:pPr>
    <w:rPr>
      <w:sz w:val="24"/>
      <w:szCs w:val="24"/>
    </w:rPr>
  </w:style>
  <w:style w:type="paragraph" w:customStyle="1" w:styleId="05A455446C74424A905E11BF7089D29F">
    <w:name w:val="05A455446C74424A905E11BF7089D29F"/>
    <w:rsid w:val="0017636F"/>
    <w:pPr>
      <w:spacing w:line="278" w:lineRule="auto"/>
    </w:pPr>
    <w:rPr>
      <w:sz w:val="24"/>
      <w:szCs w:val="24"/>
    </w:rPr>
  </w:style>
  <w:style w:type="paragraph" w:customStyle="1" w:styleId="DF28B5D8BF0943FB806915CE673BCF7F">
    <w:name w:val="DF28B5D8BF0943FB806915CE673BCF7F"/>
    <w:rsid w:val="0017636F"/>
    <w:pPr>
      <w:spacing w:line="278" w:lineRule="auto"/>
    </w:pPr>
    <w:rPr>
      <w:sz w:val="24"/>
      <w:szCs w:val="24"/>
    </w:rPr>
  </w:style>
  <w:style w:type="paragraph" w:customStyle="1" w:styleId="00213831856C49E4913B062A8001FC80">
    <w:name w:val="00213831856C49E4913B062A8001FC80"/>
    <w:rsid w:val="0017636F"/>
    <w:pPr>
      <w:spacing w:line="278" w:lineRule="auto"/>
    </w:pPr>
    <w:rPr>
      <w:sz w:val="24"/>
      <w:szCs w:val="24"/>
    </w:rPr>
  </w:style>
  <w:style w:type="paragraph" w:customStyle="1" w:styleId="8385C6ACD6CF4B7B84FD370396B503CD">
    <w:name w:val="8385C6ACD6CF4B7B84FD370396B503CD"/>
    <w:rsid w:val="0017636F"/>
    <w:pPr>
      <w:spacing w:line="278" w:lineRule="auto"/>
    </w:pPr>
    <w:rPr>
      <w:sz w:val="24"/>
      <w:szCs w:val="24"/>
    </w:rPr>
  </w:style>
  <w:style w:type="paragraph" w:customStyle="1" w:styleId="EA92F6FBBF9749D4B20167B063FFD1F8">
    <w:name w:val="EA92F6FBBF9749D4B20167B063FFD1F8"/>
    <w:rsid w:val="0017636F"/>
    <w:pPr>
      <w:spacing w:line="278" w:lineRule="auto"/>
    </w:pPr>
    <w:rPr>
      <w:sz w:val="24"/>
      <w:szCs w:val="24"/>
    </w:rPr>
  </w:style>
  <w:style w:type="paragraph" w:customStyle="1" w:styleId="201F338605A04373B5EED2A559A75556">
    <w:name w:val="201F338605A04373B5EED2A559A75556"/>
    <w:rsid w:val="0017636F"/>
    <w:pPr>
      <w:spacing w:line="278" w:lineRule="auto"/>
    </w:pPr>
    <w:rPr>
      <w:sz w:val="24"/>
      <w:szCs w:val="24"/>
    </w:rPr>
  </w:style>
  <w:style w:type="paragraph" w:customStyle="1" w:styleId="387F34FC82F34275B5EC3119CEF4F94E">
    <w:name w:val="387F34FC82F34275B5EC3119CEF4F94E"/>
    <w:rsid w:val="0017636F"/>
    <w:pPr>
      <w:spacing w:line="278" w:lineRule="auto"/>
    </w:pPr>
    <w:rPr>
      <w:sz w:val="24"/>
      <w:szCs w:val="24"/>
    </w:rPr>
  </w:style>
  <w:style w:type="paragraph" w:customStyle="1" w:styleId="A3265C908DF948368C88ECA8ADC94C40">
    <w:name w:val="A3265C908DF948368C88ECA8ADC94C40"/>
    <w:rsid w:val="0017636F"/>
    <w:pPr>
      <w:spacing w:line="278" w:lineRule="auto"/>
    </w:pPr>
    <w:rPr>
      <w:sz w:val="24"/>
      <w:szCs w:val="24"/>
    </w:rPr>
  </w:style>
  <w:style w:type="paragraph" w:customStyle="1" w:styleId="87DB73C518AD45709B7650BF86C7343D">
    <w:name w:val="87DB73C518AD45709B7650BF86C7343D"/>
    <w:rsid w:val="0017636F"/>
    <w:pPr>
      <w:spacing w:line="278" w:lineRule="auto"/>
    </w:pPr>
    <w:rPr>
      <w:sz w:val="24"/>
      <w:szCs w:val="24"/>
    </w:rPr>
  </w:style>
  <w:style w:type="paragraph" w:customStyle="1" w:styleId="7AAE9C0BBE0E4025B613F053D48A12A8">
    <w:name w:val="7AAE9C0BBE0E4025B613F053D48A12A8"/>
    <w:rsid w:val="0017636F"/>
    <w:pPr>
      <w:spacing w:line="278" w:lineRule="auto"/>
    </w:pPr>
    <w:rPr>
      <w:sz w:val="24"/>
      <w:szCs w:val="24"/>
    </w:rPr>
  </w:style>
  <w:style w:type="paragraph" w:customStyle="1" w:styleId="53860DF55AA04A1FBF0A3EA44432A239">
    <w:name w:val="53860DF55AA04A1FBF0A3EA44432A239"/>
    <w:rsid w:val="0017636F"/>
    <w:pPr>
      <w:spacing w:line="278" w:lineRule="auto"/>
    </w:pPr>
    <w:rPr>
      <w:sz w:val="24"/>
      <w:szCs w:val="24"/>
    </w:rPr>
  </w:style>
  <w:style w:type="paragraph" w:customStyle="1" w:styleId="2409E1B0D8484608A100F154B9C3F7AF">
    <w:name w:val="2409E1B0D8484608A100F154B9C3F7AF"/>
    <w:rsid w:val="0017636F"/>
    <w:pPr>
      <w:spacing w:line="278" w:lineRule="auto"/>
    </w:pPr>
    <w:rPr>
      <w:sz w:val="24"/>
      <w:szCs w:val="24"/>
    </w:rPr>
  </w:style>
  <w:style w:type="paragraph" w:customStyle="1" w:styleId="E2E317C3F31E416FA7EC7FAE40E4054E">
    <w:name w:val="E2E317C3F31E416FA7EC7FAE40E4054E"/>
    <w:rsid w:val="0017636F"/>
    <w:pPr>
      <w:spacing w:line="278" w:lineRule="auto"/>
    </w:pPr>
    <w:rPr>
      <w:sz w:val="24"/>
      <w:szCs w:val="24"/>
    </w:rPr>
  </w:style>
  <w:style w:type="paragraph" w:customStyle="1" w:styleId="DE09990D181A49EA94DCF697D5202E28">
    <w:name w:val="DE09990D181A49EA94DCF697D5202E28"/>
    <w:rsid w:val="0017636F"/>
    <w:pPr>
      <w:spacing w:line="278" w:lineRule="auto"/>
    </w:pPr>
    <w:rPr>
      <w:sz w:val="24"/>
      <w:szCs w:val="24"/>
    </w:rPr>
  </w:style>
  <w:style w:type="paragraph" w:customStyle="1" w:styleId="1F5B4A83834A4E77AF8514DA94F37D3B">
    <w:name w:val="1F5B4A83834A4E77AF8514DA94F37D3B"/>
    <w:rsid w:val="0017636F"/>
    <w:pPr>
      <w:spacing w:line="278" w:lineRule="auto"/>
    </w:pPr>
    <w:rPr>
      <w:sz w:val="24"/>
      <w:szCs w:val="24"/>
    </w:rPr>
  </w:style>
  <w:style w:type="paragraph" w:customStyle="1" w:styleId="8F7274C19F55421F9D811FB43AB15D7C">
    <w:name w:val="8F7274C19F55421F9D811FB43AB15D7C"/>
    <w:rsid w:val="0017636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17A5C8DC4505745B24AF11A38BAEC5C" ma:contentTypeVersion="16" ma:contentTypeDescription="Luo uusi asiakirja." ma:contentTypeScope="" ma:versionID="9875060b96078244e40dda1f43396e10">
  <xsd:schema xmlns:xsd="http://www.w3.org/2001/XMLSchema" xmlns:xs="http://www.w3.org/2001/XMLSchema" xmlns:p="http://schemas.microsoft.com/office/2006/metadata/properties" xmlns:ns2="bbae136e-ca43-4a8f-8eec-371b6e3e98d3" xmlns:ns3="aa310449-57be-4f7b-9521-8519c60469f4" xmlns:ns4="481be688-d76e-4af9-b2bd-56ddd56a7a2c" targetNamespace="http://schemas.microsoft.com/office/2006/metadata/properties" ma:root="true" ma:fieldsID="039ff134ece55f12c4adb8dc297f8ec3" ns2:_="" ns3:_="" ns4:_="">
    <xsd:import namespace="bbae136e-ca43-4a8f-8eec-371b6e3e98d3"/>
    <xsd:import namespace="aa310449-57be-4f7b-9521-8519c60469f4"/>
    <xsd:import namespace="481be688-d76e-4af9-b2bd-56ddd56a7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e136e-ca43-4a8f-8eec-371b6e3e9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Kuvien tunnisteet" ma:readOnly="false" ma:fieldId="{5cf76f15-5ced-4ddc-b409-7134ff3c332f}" ma:taxonomyMulti="true" ma:sspId="f0a806ce-99c3-4df7-8e08-df844232c6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10449-57be-4f7b-9521-8519c6046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be688-d76e-4af9-b2bd-56ddd56a7a2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d9a7e37-642e-41fa-9b0a-e88f7936c3fa}" ma:internalName="TaxCatchAll" ma:showField="CatchAllData" ma:web="aa310449-57be-4f7b-9521-8519c6046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a310449-57be-4f7b-9521-8519c60469f4">
      <UserInfo>
        <DisplayName>Vepsä Salla</DisplayName>
        <AccountId>16</AccountId>
        <AccountType/>
      </UserInfo>
      <UserInfo>
        <DisplayName>Luosujärvi Milla-Miia</DisplayName>
        <AccountId>9</AccountId>
        <AccountType/>
      </UserInfo>
    </SharedWithUsers>
    <TaxCatchAll xmlns="481be688-d76e-4af9-b2bd-56ddd56a7a2c" xsi:nil="true"/>
    <lcf76f155ced4ddcb4097134ff3c332f xmlns="bbae136e-ca43-4a8f-8eec-371b6e3e98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D2336A-3AC7-47D3-8EF3-5DE0C76E9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ae136e-ca43-4a8f-8eec-371b6e3e98d3"/>
    <ds:schemaRef ds:uri="aa310449-57be-4f7b-9521-8519c60469f4"/>
    <ds:schemaRef ds:uri="481be688-d76e-4af9-b2bd-56ddd56a7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3E5A72-5A0D-4A49-A87F-27D4949771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B2410-62E4-478F-8EA7-C99E417644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D52CC3-C41A-4EDB-8BC5-778316E2E2FE}">
  <ds:schemaRefs>
    <ds:schemaRef ds:uri="http://schemas.microsoft.com/office/2006/metadata/properties"/>
    <ds:schemaRef ds:uri="http://schemas.microsoft.com/office/infopath/2007/PartnerControls"/>
    <ds:schemaRef ds:uri="aa310449-57be-4f7b-9521-8519c60469f4"/>
    <ds:schemaRef ds:uri="481be688-d76e-4af9-b2bd-56ddd56a7a2c"/>
    <ds:schemaRef ds:uri="bbae136e-ca43-4a8f-8eec-371b6e3e98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Hyria_koulutus_asiakirjapohja%20(2)</Template>
  <TotalTime>5</TotalTime>
  <Pages>3</Pages>
  <Words>397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Otsikko</vt:lpstr>
    </vt:vector>
  </TitlesOfParts>
  <Manager/>
  <Company>HRAKK</Company>
  <LinksUpToDate>false</LinksUpToDate>
  <CharactersWithSpaces>3610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Otsikko</dc:title>
  <dc:subject/>
  <dc:creator>Vepsä Salla</dc:creator>
  <cp:keywords/>
  <dc:description/>
  <cp:lastModifiedBy>Hämäläinen Piritta</cp:lastModifiedBy>
  <cp:revision>6</cp:revision>
  <cp:lastPrinted>2023-10-25T09:47:00Z</cp:lastPrinted>
  <dcterms:created xsi:type="dcterms:W3CDTF">2026-01-20T11:00:00Z</dcterms:created>
  <dcterms:modified xsi:type="dcterms:W3CDTF">2026-01-20T11:04:00Z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0x010100C17A5C8DC4505745B24AF11A38BAEC5C</vt:lpwstr>
  </property>
  <property fmtid="{D5CDD505-2E9C-101B-9397-08002B2CF9AE}" pid="3" name="Order">
    <vt:r8>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fi</vt:lpwstr>
  </property>
</Properties>
</file>